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0260" w:type="dxa"/>
        <w:tblInd w:w="-370" w:type="dxa"/>
        <w:tblLook w:val="04A0" w:firstRow="1" w:lastRow="0" w:firstColumn="1" w:lastColumn="0" w:noHBand="0" w:noVBand="1"/>
      </w:tblPr>
      <w:tblGrid>
        <w:gridCol w:w="916"/>
        <w:gridCol w:w="1369"/>
        <w:gridCol w:w="902"/>
        <w:gridCol w:w="233"/>
        <w:gridCol w:w="63"/>
        <w:gridCol w:w="1135"/>
        <w:gridCol w:w="422"/>
        <w:gridCol w:w="720"/>
        <w:gridCol w:w="836"/>
        <w:gridCol w:w="1234"/>
        <w:gridCol w:w="2430"/>
      </w:tblGrid>
      <w:tr xmlns:wp14="http://schemas.microsoft.com/office/word/2010/wordml" w:rsidR="008870C8" w:rsidTr="008870C8" w14:paraId="22A4AFC6" wp14:textId="77777777">
        <w:tc>
          <w:tcPr>
            <w:tcW w:w="10260" w:type="dxa"/>
            <w:gridSpan w:val="11"/>
          </w:tcPr>
          <w:p w:rsidR="001E00DC" w:rsidP="008870C8" w:rsidRDefault="001E00DC" w14:paraId="672A6659" wp14:textId="77777777">
            <w:pPr>
              <w:jc w:val="right"/>
              <w:rPr>
                <w:rFonts w:ascii="Garamond" w:hAnsi="Garamond"/>
                <w:b/>
                <w:sz w:val="20"/>
              </w:rPr>
            </w:pPr>
          </w:p>
          <w:p w:rsidR="008870C8" w:rsidP="008870C8" w:rsidRDefault="008870C8" w14:paraId="46B95402" wp14:textId="77777777">
            <w:pPr>
              <w:jc w:val="right"/>
              <w:rPr>
                <w:rFonts w:ascii="Garamond" w:hAnsi="Garamond"/>
                <w:b/>
                <w:sz w:val="20"/>
              </w:rPr>
            </w:pPr>
            <w:r w:rsidRPr="00491EA5">
              <w:rPr>
                <w:rFonts w:ascii="Garamond" w:hAnsi="Garamond"/>
                <w:b/>
                <w:sz w:val="20"/>
              </w:rPr>
              <w:t>NUMERO DE CONTROL</w:t>
            </w:r>
            <w:r w:rsidRPr="007F7510">
              <w:rPr>
                <w:rFonts w:cs="Arial"/>
                <w:b/>
                <w:szCs w:val="24"/>
              </w:rPr>
              <w:t xml:space="preserve">: </w:t>
            </w:r>
            <w:r>
              <w:rPr>
                <w:rFonts w:cs="Arial"/>
                <w:b/>
                <w:szCs w:val="24"/>
                <w:u w:val="single"/>
              </w:rPr>
              <w:t>RFA30</w:t>
            </w:r>
            <w:r>
              <w:rPr>
                <w:rFonts w:ascii="Times New Roman" w:hAnsi="Times New Roman"/>
                <w:b/>
                <w:szCs w:val="24"/>
                <w:u w:val="single"/>
              </w:rPr>
              <w:t>-__________</w:t>
            </w:r>
          </w:p>
        </w:tc>
      </w:tr>
      <w:tr xmlns:wp14="http://schemas.microsoft.com/office/word/2010/wordml" w:rsidR="00AA33CE" w:rsidTr="008870C8" w14:paraId="20E7FA41" wp14:textId="77777777">
        <w:tc>
          <w:tcPr>
            <w:tcW w:w="3420" w:type="dxa"/>
            <w:gridSpan w:val="4"/>
            <w:shd w:val="clear" w:color="auto" w:fill="D9D9D9" w:themeFill="background1" w:themeFillShade="D9"/>
          </w:tcPr>
          <w:p w:rsidRPr="00BF5B7C" w:rsidR="00AA33CE" w:rsidP="00FB1990" w:rsidRDefault="00AA33CE" w14:paraId="09461AFD" wp14:textId="77777777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BF5B7C">
              <w:rPr>
                <w:rFonts w:ascii="Garamond" w:hAnsi="Garamond"/>
                <w:b/>
                <w:sz w:val="16"/>
                <w:szCs w:val="16"/>
              </w:rPr>
              <w:t xml:space="preserve">A) </w:t>
            </w:r>
            <w:r w:rsidRPr="00FB1990">
              <w:rPr>
                <w:rFonts w:ascii="Garamond" w:hAnsi="Garamond"/>
                <w:b/>
                <w:kern w:val="16"/>
                <w:sz w:val="16"/>
                <w:szCs w:val="16"/>
              </w:rPr>
              <w:t>FACULTAD</w:t>
            </w:r>
            <w:r w:rsidRPr="00BF5B7C">
              <w:rPr>
                <w:rFonts w:ascii="Garamond" w:hAnsi="Garamond"/>
                <w:b/>
                <w:sz w:val="16"/>
                <w:szCs w:val="16"/>
              </w:rPr>
              <w:t xml:space="preserve"> O DECANATO</w:t>
            </w:r>
          </w:p>
        </w:tc>
        <w:tc>
          <w:tcPr>
            <w:tcW w:w="2340" w:type="dxa"/>
            <w:gridSpan w:val="4"/>
            <w:shd w:val="clear" w:color="auto" w:fill="D9D9D9" w:themeFill="background1" w:themeFillShade="D9"/>
          </w:tcPr>
          <w:p w:rsidRPr="00FB1990" w:rsidR="00AA33CE" w:rsidP="00FB1990" w:rsidRDefault="00AA33CE" w14:paraId="15CB7A61" wp14:textId="77777777">
            <w:pPr>
              <w:jc w:val="center"/>
              <w:rPr>
                <w:rFonts w:ascii="Garamond" w:hAnsi="Garamond"/>
                <w:b/>
                <w:sz w:val="14"/>
                <w:szCs w:val="16"/>
              </w:rPr>
            </w:pPr>
            <w:r w:rsidRPr="00FB1990">
              <w:rPr>
                <w:rFonts w:ascii="Garamond" w:hAnsi="Garamond"/>
                <w:b/>
                <w:sz w:val="14"/>
                <w:szCs w:val="16"/>
              </w:rPr>
              <w:t>B) DEPARTAMENTO</w:t>
            </w:r>
          </w:p>
        </w:tc>
        <w:tc>
          <w:tcPr>
            <w:tcW w:w="2070" w:type="dxa"/>
            <w:gridSpan w:val="2"/>
            <w:shd w:val="clear" w:color="auto" w:fill="D9D9D9" w:themeFill="background1" w:themeFillShade="D9"/>
          </w:tcPr>
          <w:p w:rsidRPr="00AA33CE" w:rsidR="00AA33CE" w:rsidP="00AA33CE" w:rsidRDefault="00AA33CE" w14:paraId="14BE586D" wp14:textId="7777777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BF5B7C">
              <w:rPr>
                <w:rFonts w:ascii="Garamond" w:hAnsi="Garamond"/>
                <w:b/>
                <w:sz w:val="16"/>
                <w:szCs w:val="16"/>
              </w:rPr>
              <w:t>C) OFICINA</w:t>
            </w:r>
            <w:r w:rsidRPr="00A32C67">
              <w:rPr>
                <w:rFonts w:ascii="Garamond" w:hAnsi="Garamond"/>
                <w:sz w:val="16"/>
                <w:szCs w:val="16"/>
              </w:rPr>
              <w:t xml:space="preserve">, </w:t>
            </w:r>
            <w:r w:rsidRPr="00D53537">
              <w:rPr>
                <w:rFonts w:ascii="Garamond" w:hAnsi="Garamond"/>
                <w:sz w:val="12"/>
                <w:szCs w:val="12"/>
              </w:rPr>
              <w:t>si aplica</w:t>
            </w:r>
          </w:p>
        </w:tc>
        <w:tc>
          <w:tcPr>
            <w:tcW w:w="2430" w:type="dxa"/>
            <w:shd w:val="clear" w:color="auto" w:fill="D9D9D9" w:themeFill="background1" w:themeFillShade="D9"/>
          </w:tcPr>
          <w:p w:rsidRPr="00AA33CE" w:rsidR="00AA33CE" w:rsidP="00AA33CE" w:rsidRDefault="00AA33CE" w14:paraId="5C073215" wp14:textId="77777777">
            <w:pPr>
              <w:jc w:val="center"/>
              <w:rPr>
                <w:rFonts w:ascii="Garamond" w:hAnsi="Garamond"/>
                <w:sz w:val="14"/>
                <w:szCs w:val="14"/>
              </w:rPr>
            </w:pPr>
            <w:r w:rsidRPr="00AA33CE">
              <w:rPr>
                <w:rFonts w:ascii="Garamond" w:hAnsi="Garamond"/>
                <w:b/>
                <w:sz w:val="14"/>
                <w:szCs w:val="14"/>
              </w:rPr>
              <w:t>FECHA DE SOLICITUD</w:t>
            </w:r>
            <w:r w:rsidRPr="00AA33CE">
              <w:rPr>
                <w:rFonts w:ascii="Garamond" w:hAnsi="Garamond"/>
                <w:sz w:val="14"/>
                <w:szCs w:val="14"/>
              </w:rPr>
              <w:t>:</w:t>
            </w:r>
          </w:p>
        </w:tc>
      </w:tr>
      <w:tr xmlns:wp14="http://schemas.microsoft.com/office/word/2010/wordml" w:rsidR="00AA33CE" w:rsidTr="008870C8" w14:paraId="0A37501D" wp14:textId="77777777">
        <w:tc>
          <w:tcPr>
            <w:tcW w:w="3420" w:type="dxa"/>
            <w:gridSpan w:val="4"/>
          </w:tcPr>
          <w:p w:rsidR="00AA33CE" w:rsidP="00AA33CE" w:rsidRDefault="00AA33CE" w14:paraId="5DAB6C7B" wp14:textId="7777777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2340" w:type="dxa"/>
            <w:gridSpan w:val="4"/>
          </w:tcPr>
          <w:p w:rsidR="00AA33CE" w:rsidP="00AA33CE" w:rsidRDefault="00AA33CE" w14:paraId="02EB378F" wp14:textId="7777777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2070" w:type="dxa"/>
            <w:gridSpan w:val="2"/>
          </w:tcPr>
          <w:p w:rsidR="00AA33CE" w:rsidP="00AA33CE" w:rsidRDefault="00AA33CE" w14:paraId="6A05A809" wp14:textId="7777777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2430" w:type="dxa"/>
          </w:tcPr>
          <w:p w:rsidR="00AA33CE" w:rsidP="00AA33CE" w:rsidRDefault="00AA33CE" w14:paraId="5A39BBE3" wp14:textId="77777777">
            <w:pPr>
              <w:rPr>
                <w:rFonts w:ascii="Times New Roman" w:hAnsi="Times New Roman"/>
                <w:szCs w:val="24"/>
              </w:rPr>
            </w:pPr>
          </w:p>
        </w:tc>
      </w:tr>
      <w:tr xmlns:wp14="http://schemas.microsoft.com/office/word/2010/wordml" w:rsidR="00AA33CE" w:rsidTr="008870C8" w14:paraId="539AD354" wp14:textId="77777777">
        <w:tc>
          <w:tcPr>
            <w:tcW w:w="5040" w:type="dxa"/>
            <w:gridSpan w:val="7"/>
            <w:shd w:val="clear" w:color="auto" w:fill="D9D9D9" w:themeFill="background1" w:themeFillShade="D9"/>
          </w:tcPr>
          <w:p w:rsidRPr="00BF5B7C" w:rsidR="00AA33CE" w:rsidP="00D53537" w:rsidRDefault="00AA33CE" w14:paraId="241FAAEF" wp14:textId="77777777">
            <w:pPr>
              <w:jc w:val="center"/>
              <w:rPr>
                <w:rFonts w:ascii="Garamond" w:hAnsi="Garamond" w:cs="Arial"/>
                <w:b/>
                <w:sz w:val="14"/>
                <w:szCs w:val="14"/>
              </w:rPr>
            </w:pPr>
            <w:r w:rsidRPr="00BF5B7C">
              <w:rPr>
                <w:rFonts w:ascii="Garamond" w:hAnsi="Garamond" w:cs="Arial"/>
                <w:b/>
                <w:sz w:val="14"/>
                <w:szCs w:val="14"/>
              </w:rPr>
              <w:t>D) NOMBRE DEL FUNCIONARIO QUE AUTORIZA Y DELEGA O SU REPRESENTANTE AUTORIZADO (</w:t>
            </w:r>
            <w:r w:rsidRPr="00D53537" w:rsidR="007F7510">
              <w:rPr>
                <w:rFonts w:ascii="Garamond" w:hAnsi="Garamond" w:cs="Arial"/>
                <w:b/>
                <w:sz w:val="12"/>
                <w:szCs w:val="12"/>
              </w:rPr>
              <w:t>Aut</w:t>
            </w:r>
            <w:r w:rsidRPr="00D53537" w:rsidR="00D53537">
              <w:rPr>
                <w:rFonts w:ascii="Garamond" w:hAnsi="Garamond" w:cs="Arial"/>
                <w:b/>
                <w:sz w:val="12"/>
                <w:szCs w:val="12"/>
              </w:rPr>
              <w:t>oridad</w:t>
            </w:r>
            <w:r w:rsidRPr="00D53537" w:rsidR="00773AEF">
              <w:rPr>
                <w:rFonts w:ascii="Garamond" w:hAnsi="Garamond" w:cs="Arial"/>
                <w:b/>
                <w:sz w:val="12"/>
                <w:szCs w:val="12"/>
              </w:rPr>
              <w:t xml:space="preserve"> </w:t>
            </w:r>
            <w:r w:rsidRPr="00D53537">
              <w:rPr>
                <w:rFonts w:ascii="Garamond" w:hAnsi="Garamond" w:cs="Arial"/>
                <w:b/>
                <w:sz w:val="12"/>
                <w:szCs w:val="12"/>
              </w:rPr>
              <w:t>S</w:t>
            </w:r>
            <w:r w:rsidRPr="00D53537" w:rsidR="007F7510">
              <w:rPr>
                <w:rFonts w:ascii="Garamond" w:hAnsi="Garamond" w:cs="Arial"/>
                <w:b/>
                <w:sz w:val="12"/>
                <w:szCs w:val="12"/>
              </w:rPr>
              <w:t>uperior</w:t>
            </w:r>
            <w:r w:rsidRPr="00BF5B7C">
              <w:rPr>
                <w:rFonts w:ascii="Garamond" w:hAnsi="Garamond" w:cs="Arial"/>
                <w:b/>
                <w:sz w:val="14"/>
                <w:szCs w:val="14"/>
              </w:rPr>
              <w:t>)</w:t>
            </w:r>
          </w:p>
        </w:tc>
        <w:tc>
          <w:tcPr>
            <w:tcW w:w="5220" w:type="dxa"/>
            <w:gridSpan w:val="4"/>
            <w:shd w:val="clear" w:color="auto" w:fill="D9D9D9" w:themeFill="background1" w:themeFillShade="D9"/>
          </w:tcPr>
          <w:p w:rsidRPr="00BF5B7C" w:rsidR="00AA33CE" w:rsidP="00AA33CE" w:rsidRDefault="00AA33CE" w14:paraId="4C7EA1ED" wp14:textId="77777777">
            <w:pPr>
              <w:jc w:val="center"/>
              <w:rPr>
                <w:rFonts w:ascii="Garamond" w:hAnsi="Garamond" w:cs="Arial"/>
                <w:b/>
                <w:sz w:val="16"/>
                <w:szCs w:val="16"/>
              </w:rPr>
            </w:pPr>
            <w:r w:rsidRPr="00BF5B7C">
              <w:rPr>
                <w:rFonts w:ascii="Garamond" w:hAnsi="Garamond" w:cs="Arial"/>
                <w:b/>
                <w:sz w:val="16"/>
                <w:szCs w:val="16"/>
              </w:rPr>
              <w:t>D1) FIRMA FUNCIONARIO QUE AUTORIZA</w:t>
            </w:r>
          </w:p>
        </w:tc>
      </w:tr>
      <w:tr xmlns:wp14="http://schemas.microsoft.com/office/word/2010/wordml" w:rsidR="00AA33CE" w:rsidTr="008870C8" w14:paraId="41C8F396" wp14:textId="77777777">
        <w:tc>
          <w:tcPr>
            <w:tcW w:w="5040" w:type="dxa"/>
            <w:gridSpan w:val="7"/>
          </w:tcPr>
          <w:p w:rsidR="00AA33CE" w:rsidP="00AA33CE" w:rsidRDefault="00AA33CE" w14:paraId="72A3D3EC" wp14:textId="77777777">
            <w:pPr>
              <w:rPr>
                <w:rFonts w:ascii="Times New Roman" w:hAnsi="Times New Roman"/>
                <w:szCs w:val="24"/>
              </w:rPr>
            </w:pPr>
          </w:p>
          <w:p w:rsidR="00AA33CE" w:rsidP="00AA33CE" w:rsidRDefault="00AA33CE" w14:paraId="0D0B940D" wp14:textId="7777777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5220" w:type="dxa"/>
            <w:gridSpan w:val="4"/>
          </w:tcPr>
          <w:p w:rsidR="00AA33CE" w:rsidP="00AA33CE" w:rsidRDefault="00AA33CE" w14:paraId="0E27B00A" wp14:textId="77777777">
            <w:pPr>
              <w:rPr>
                <w:rFonts w:ascii="Times New Roman" w:hAnsi="Times New Roman"/>
                <w:szCs w:val="24"/>
              </w:rPr>
            </w:pPr>
          </w:p>
          <w:p w:rsidR="00AA33CE" w:rsidP="00AA33CE" w:rsidRDefault="00AA33CE" w14:paraId="60061E4C" wp14:textId="77777777">
            <w:pPr>
              <w:rPr>
                <w:rFonts w:ascii="Times New Roman" w:hAnsi="Times New Roman"/>
                <w:szCs w:val="24"/>
              </w:rPr>
            </w:pPr>
          </w:p>
        </w:tc>
      </w:tr>
      <w:tr xmlns:wp14="http://schemas.microsoft.com/office/word/2010/wordml" w:rsidR="00AA33CE" w:rsidTr="008870C8" w14:paraId="116CFB25" wp14:textId="77777777">
        <w:tc>
          <w:tcPr>
            <w:tcW w:w="10260" w:type="dxa"/>
            <w:gridSpan w:val="11"/>
          </w:tcPr>
          <w:p w:rsidRPr="003B7089" w:rsidR="00AA33CE" w:rsidP="00E22713" w:rsidRDefault="00AA33CE" w14:paraId="5FA9BF28" wp14:textId="77777777">
            <w:pPr>
              <w:jc w:val="both"/>
              <w:rPr>
                <w:rFonts w:ascii="Garamond" w:hAnsi="Garamond"/>
                <w:sz w:val="16"/>
                <w:szCs w:val="16"/>
              </w:rPr>
            </w:pPr>
            <w:r w:rsidRPr="003B7089">
              <w:rPr>
                <w:rFonts w:ascii="Garamond" w:hAnsi="Garamond"/>
                <w:sz w:val="16"/>
                <w:szCs w:val="16"/>
              </w:rPr>
              <w:t xml:space="preserve">Acorde a la facultad conferida a este servidor al ser nombrado por las autoridades competentes </w:t>
            </w:r>
            <w:r w:rsidRPr="003B7089" w:rsidR="00E22713">
              <w:rPr>
                <w:rFonts w:ascii="Garamond" w:hAnsi="Garamond"/>
                <w:sz w:val="16"/>
                <w:szCs w:val="16"/>
              </w:rPr>
              <w:t xml:space="preserve">conforme la reglamentación </w:t>
            </w:r>
            <w:r w:rsidRPr="003B7089">
              <w:rPr>
                <w:rFonts w:ascii="Garamond" w:hAnsi="Garamond"/>
                <w:sz w:val="16"/>
                <w:szCs w:val="16"/>
              </w:rPr>
              <w:t>de</w:t>
            </w:r>
            <w:r w:rsidRPr="003B7089" w:rsidR="00E22713">
              <w:rPr>
                <w:rFonts w:ascii="Garamond" w:hAnsi="Garamond"/>
                <w:sz w:val="16"/>
                <w:szCs w:val="16"/>
              </w:rPr>
              <w:t xml:space="preserve"> </w:t>
            </w:r>
            <w:r w:rsidRPr="003B7089">
              <w:rPr>
                <w:rFonts w:ascii="Garamond" w:hAnsi="Garamond"/>
                <w:sz w:val="16"/>
                <w:szCs w:val="16"/>
              </w:rPr>
              <w:t>l</w:t>
            </w:r>
            <w:r w:rsidRPr="003B7089" w:rsidR="00E22713">
              <w:rPr>
                <w:rFonts w:ascii="Garamond" w:hAnsi="Garamond"/>
                <w:sz w:val="16"/>
                <w:szCs w:val="16"/>
              </w:rPr>
              <w:t>a Universidad de Puerto Rico</w:t>
            </w:r>
            <w:r w:rsidRPr="003B7089">
              <w:rPr>
                <w:rFonts w:ascii="Garamond" w:hAnsi="Garamond"/>
                <w:sz w:val="16"/>
                <w:szCs w:val="16"/>
              </w:rPr>
              <w:t xml:space="preserve">, </w:t>
            </w:r>
            <w:r w:rsidRPr="003B7089">
              <w:rPr>
                <w:rFonts w:ascii="Garamond" w:hAnsi="Garamond"/>
                <w:b/>
                <w:sz w:val="16"/>
                <w:szCs w:val="16"/>
              </w:rPr>
              <w:t xml:space="preserve">CERTIFICO </w:t>
            </w:r>
            <w:r w:rsidRPr="003B7089">
              <w:rPr>
                <w:rFonts w:ascii="Garamond" w:hAnsi="Garamond"/>
                <w:sz w:val="16"/>
                <w:szCs w:val="16"/>
              </w:rPr>
              <w:t xml:space="preserve">que el </w:t>
            </w:r>
            <w:r w:rsidRPr="003B7089" w:rsidR="00E22713">
              <w:rPr>
                <w:rFonts w:ascii="Garamond" w:hAnsi="Garamond"/>
                <w:sz w:val="16"/>
                <w:szCs w:val="16"/>
              </w:rPr>
              <w:t xml:space="preserve">funcionario </w:t>
            </w:r>
            <w:r w:rsidRPr="003B7089">
              <w:rPr>
                <w:rFonts w:ascii="Garamond" w:hAnsi="Garamond"/>
                <w:sz w:val="16"/>
                <w:szCs w:val="16"/>
              </w:rPr>
              <w:t xml:space="preserve">o empleado a continuación </w:t>
            </w:r>
            <w:r w:rsidRPr="003B7089" w:rsidR="00E22713">
              <w:rPr>
                <w:rFonts w:ascii="Garamond" w:hAnsi="Garamond"/>
                <w:sz w:val="16"/>
                <w:szCs w:val="16"/>
              </w:rPr>
              <w:t>definido</w:t>
            </w:r>
            <w:r w:rsidRPr="003B7089">
              <w:rPr>
                <w:rFonts w:ascii="Garamond" w:hAnsi="Garamond"/>
                <w:sz w:val="16"/>
                <w:szCs w:val="16"/>
              </w:rPr>
              <w:t xml:space="preserve"> ha sido autorizado y designado (conforme el Manual de Normas y Procedimientos para la Preintervención de Desembolsos y Obligaciones de la UPR, </w:t>
            </w:r>
            <w:r w:rsidRPr="003B7089">
              <w:rPr>
                <w:rFonts w:ascii="Garamond" w:hAnsi="Garamond"/>
                <w:b/>
                <w:sz w:val="16"/>
                <w:szCs w:val="16"/>
              </w:rPr>
              <w:t>Artículo V, Inciso I y Artículo VI, Inciso B</w:t>
            </w:r>
            <w:r w:rsidRPr="003B7089">
              <w:rPr>
                <w:rFonts w:ascii="Garamond" w:hAnsi="Garamond"/>
                <w:sz w:val="16"/>
                <w:szCs w:val="16"/>
              </w:rPr>
              <w:t>) para firmar y gestionar los siguientes documentos de nuestra unidad mientras desempeñe las funciones o responsabilidades en su capacidad de:</w:t>
            </w:r>
          </w:p>
        </w:tc>
      </w:tr>
      <w:tr xmlns:wp14="http://schemas.microsoft.com/office/word/2010/wordml" w:rsidR="00AA33CE" w:rsidTr="008870C8" w14:paraId="3FBC1397" wp14:textId="77777777">
        <w:tc>
          <w:tcPr>
            <w:tcW w:w="10260" w:type="dxa"/>
            <w:gridSpan w:val="11"/>
            <w:shd w:val="clear" w:color="auto" w:fill="D9D9D9" w:themeFill="background1" w:themeFillShade="D9"/>
          </w:tcPr>
          <w:p w:rsidRPr="00BF5B7C" w:rsidR="00AA33CE" w:rsidP="00AA33CE" w:rsidRDefault="00AA33CE" w14:paraId="3710B796" wp14:textId="77777777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BF5B7C">
              <w:rPr>
                <w:rFonts w:ascii="Garamond" w:hAnsi="Garamond"/>
                <w:b/>
                <w:sz w:val="16"/>
                <w:szCs w:val="16"/>
              </w:rPr>
              <w:t>E</w:t>
            </w:r>
            <w:r w:rsidRPr="00F25474">
              <w:rPr>
                <w:rFonts w:ascii="Garamond" w:hAnsi="Garamond"/>
                <w:b/>
                <w:sz w:val="16"/>
                <w:szCs w:val="16"/>
                <w:shd w:val="clear" w:color="auto" w:fill="D9D9D9" w:themeFill="background1" w:themeFillShade="D9"/>
              </w:rPr>
              <w:t>) FUNCIONES O RESPONSABILIDAD QUE AMERITAN LA AUTORIZACIÓN</w:t>
            </w:r>
            <w:r w:rsidR="00773AEF">
              <w:rPr>
                <w:rFonts w:ascii="Garamond" w:hAnsi="Garamond"/>
                <w:b/>
                <w:sz w:val="16"/>
                <w:szCs w:val="16"/>
                <w:shd w:val="clear" w:color="auto" w:fill="D9D9D9" w:themeFill="background1" w:themeFillShade="D9"/>
              </w:rPr>
              <w:t xml:space="preserve"> (TÍTULO)</w:t>
            </w:r>
          </w:p>
        </w:tc>
      </w:tr>
      <w:tr xmlns:wp14="http://schemas.microsoft.com/office/word/2010/wordml" w:rsidR="00AA33CE" w:rsidTr="008870C8" w14:paraId="44EAFD9C" wp14:textId="77777777">
        <w:tc>
          <w:tcPr>
            <w:tcW w:w="10260" w:type="dxa"/>
            <w:gridSpan w:val="11"/>
          </w:tcPr>
          <w:p w:rsidR="00AA33CE" w:rsidP="00382E9C" w:rsidRDefault="00AA33CE" w14:paraId="4B94D5A5" wp14:textId="77777777">
            <w:pPr>
              <w:jc w:val="both"/>
              <w:rPr>
                <w:rFonts w:ascii="Times New Roman" w:hAnsi="Times New Roman"/>
                <w:szCs w:val="24"/>
              </w:rPr>
            </w:pPr>
          </w:p>
          <w:p w:rsidRPr="00AA33CE" w:rsidR="00331EA9" w:rsidP="00382E9C" w:rsidRDefault="00331EA9" w14:paraId="3DEEC669" wp14:textId="77777777">
            <w:pPr>
              <w:jc w:val="both"/>
              <w:rPr>
                <w:rFonts w:ascii="Times New Roman" w:hAnsi="Times New Roman"/>
                <w:szCs w:val="24"/>
              </w:rPr>
            </w:pPr>
          </w:p>
        </w:tc>
      </w:tr>
      <w:tr xmlns:wp14="http://schemas.microsoft.com/office/word/2010/wordml" w:rsidR="00BF5B7C" w:rsidTr="008870C8" w14:paraId="0B88CE27" wp14:textId="77777777">
        <w:tc>
          <w:tcPr>
            <w:tcW w:w="5040" w:type="dxa"/>
            <w:gridSpan w:val="7"/>
          </w:tcPr>
          <w:p w:rsidR="00BF5B7C" w:rsidP="00F25474" w:rsidRDefault="00BF5B7C" w14:paraId="2E5A934B" wp14:textId="77777777">
            <w:pPr>
              <w:shd w:val="clear" w:color="auto" w:fill="D9D9D9" w:themeFill="background1" w:themeFillShade="D9"/>
              <w:jc w:val="both"/>
              <w:rPr>
                <w:rFonts w:ascii="Garamond" w:hAnsi="Garamond"/>
                <w:b/>
                <w:sz w:val="16"/>
                <w:szCs w:val="16"/>
              </w:rPr>
            </w:pPr>
            <w:r w:rsidRPr="00BF5B7C">
              <w:rPr>
                <w:rFonts w:ascii="Garamond" w:hAnsi="Garamond"/>
                <w:b/>
                <w:sz w:val="16"/>
                <w:szCs w:val="16"/>
              </w:rPr>
              <w:t>F) CLASIFICACIÓN DEL FUNCIONARIO O EMPLEADO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998"/>
              <w:gridCol w:w="1173"/>
              <w:gridCol w:w="1048"/>
              <w:gridCol w:w="1215"/>
            </w:tblGrid>
            <w:tr w:rsidR="00BF5B7C" w:rsidTr="007F7510" w14:paraId="05C4B31A" wp14:textId="77777777">
              <w:tc>
                <w:tcPr>
                  <w:tcW w:w="998" w:type="dxa"/>
                </w:tcPr>
                <w:p w:rsidRPr="00BF5B7C" w:rsidR="00BF5B7C" w:rsidP="00382E9C" w:rsidRDefault="00BF5B7C" w14:paraId="7C4976A3" wp14:textId="77777777">
                  <w:pPr>
                    <w:jc w:val="both"/>
                    <w:rPr>
                      <w:rFonts w:ascii="Garamond" w:hAnsi="Garamond"/>
                      <w:b/>
                      <w:sz w:val="20"/>
                    </w:rPr>
                  </w:pPr>
                  <w:r w:rsidRPr="00BF5B7C">
                    <w:rPr>
                      <w:rFonts w:ascii="Garamond" w:hAnsi="Garamond"/>
                      <w:b/>
                      <w:sz w:val="16"/>
                      <w:szCs w:val="16"/>
                    </w:rPr>
                    <w:t>REGULAR</w:t>
                  </w:r>
                </w:p>
              </w:tc>
              <w:tc>
                <w:tcPr>
                  <w:tcW w:w="1173" w:type="dxa"/>
                </w:tcPr>
                <w:p w:rsidRPr="00BF5B7C" w:rsidR="00BF5B7C" w:rsidP="00382E9C" w:rsidRDefault="00BF5B7C" w14:paraId="725E8ED3" wp14:textId="77777777">
                  <w:pPr>
                    <w:jc w:val="both"/>
                    <w:rPr>
                      <w:rFonts w:ascii="Garamond" w:hAnsi="Garamond"/>
                      <w:b/>
                      <w:sz w:val="20"/>
                    </w:rPr>
                  </w:pPr>
                  <w:r w:rsidRPr="00BF5B7C">
                    <w:rPr>
                      <w:rFonts w:ascii="Garamond" w:hAnsi="Garamond"/>
                      <w:b/>
                      <w:sz w:val="16"/>
                      <w:szCs w:val="16"/>
                    </w:rPr>
                    <w:t>IRREGULAR</w:t>
                  </w:r>
                </w:p>
              </w:tc>
              <w:tc>
                <w:tcPr>
                  <w:tcW w:w="1048" w:type="dxa"/>
                </w:tcPr>
                <w:p w:rsidRPr="00BF5B7C" w:rsidR="00BF5B7C" w:rsidP="00904046" w:rsidRDefault="00BF5B7C" w14:paraId="669EE532" wp14:textId="77777777">
                  <w:pPr>
                    <w:jc w:val="both"/>
                    <w:rPr>
                      <w:rFonts w:ascii="Garamond" w:hAnsi="Garamond"/>
                      <w:b/>
                      <w:sz w:val="20"/>
                    </w:rPr>
                  </w:pPr>
                  <w:r w:rsidRPr="00BF5B7C">
                    <w:rPr>
                      <w:rFonts w:ascii="Garamond" w:hAnsi="Garamond"/>
                      <w:b/>
                      <w:sz w:val="16"/>
                      <w:szCs w:val="16"/>
                    </w:rPr>
                    <w:t>DOCENTE</w:t>
                  </w:r>
                </w:p>
              </w:tc>
              <w:tc>
                <w:tcPr>
                  <w:tcW w:w="1215" w:type="dxa"/>
                </w:tcPr>
                <w:p w:rsidRPr="00BF5B7C" w:rsidR="00BF5B7C" w:rsidP="00382E9C" w:rsidRDefault="00BF5B7C" w14:paraId="35EF66A5" wp14:textId="77777777">
                  <w:pPr>
                    <w:jc w:val="both"/>
                    <w:rPr>
                      <w:rFonts w:ascii="Garamond" w:hAnsi="Garamond"/>
                      <w:b/>
                      <w:sz w:val="14"/>
                      <w:szCs w:val="14"/>
                    </w:rPr>
                  </w:pPr>
                  <w:r w:rsidRPr="00BF5B7C">
                    <w:rPr>
                      <w:rFonts w:ascii="Garamond" w:hAnsi="Garamond"/>
                      <w:b/>
                      <w:sz w:val="14"/>
                      <w:szCs w:val="14"/>
                    </w:rPr>
                    <w:t>NO DOCENTE</w:t>
                  </w:r>
                </w:p>
              </w:tc>
            </w:tr>
            <w:tr w:rsidR="00BF5B7C" w:rsidTr="007F7510" w14:paraId="3656B9AB" wp14:textId="77777777">
              <w:tc>
                <w:tcPr>
                  <w:tcW w:w="998" w:type="dxa"/>
                </w:tcPr>
                <w:p w:rsidRPr="00BF5B7C" w:rsidR="00BF5B7C" w:rsidP="009E734F" w:rsidRDefault="00BF5B7C" w14:paraId="45FB0818" wp14:textId="77777777">
                  <w:pPr>
                    <w:jc w:val="center"/>
                    <w:rPr>
                      <w:rFonts w:ascii="Times New Roman" w:hAnsi="Times New Roman"/>
                      <w:szCs w:val="24"/>
                    </w:rPr>
                  </w:pPr>
                </w:p>
              </w:tc>
              <w:tc>
                <w:tcPr>
                  <w:tcW w:w="1173" w:type="dxa"/>
                </w:tcPr>
                <w:p w:rsidRPr="00BF5B7C" w:rsidR="00BF5B7C" w:rsidP="009E734F" w:rsidRDefault="00BF5B7C" w14:paraId="049F31CB" wp14:textId="77777777">
                  <w:pPr>
                    <w:jc w:val="center"/>
                    <w:rPr>
                      <w:rFonts w:ascii="Times New Roman" w:hAnsi="Times New Roman"/>
                      <w:szCs w:val="24"/>
                    </w:rPr>
                  </w:pPr>
                </w:p>
              </w:tc>
              <w:tc>
                <w:tcPr>
                  <w:tcW w:w="1048" w:type="dxa"/>
                </w:tcPr>
                <w:p w:rsidRPr="00BF5B7C" w:rsidR="00BF5B7C" w:rsidP="009E734F" w:rsidRDefault="00BF5B7C" w14:paraId="53128261" wp14:textId="77777777">
                  <w:pPr>
                    <w:jc w:val="center"/>
                    <w:rPr>
                      <w:rFonts w:ascii="Times New Roman" w:hAnsi="Times New Roman"/>
                      <w:szCs w:val="24"/>
                    </w:rPr>
                  </w:pPr>
                </w:p>
              </w:tc>
              <w:tc>
                <w:tcPr>
                  <w:tcW w:w="1215" w:type="dxa"/>
                </w:tcPr>
                <w:p w:rsidRPr="00BF5B7C" w:rsidR="00BF5B7C" w:rsidP="009E734F" w:rsidRDefault="00BF5B7C" w14:paraId="62486C05" wp14:textId="77777777">
                  <w:pPr>
                    <w:jc w:val="center"/>
                    <w:rPr>
                      <w:rFonts w:ascii="Times New Roman" w:hAnsi="Times New Roman"/>
                      <w:szCs w:val="24"/>
                    </w:rPr>
                  </w:pPr>
                </w:p>
              </w:tc>
            </w:tr>
          </w:tbl>
          <w:p w:rsidR="00BF5B7C" w:rsidP="00382E9C" w:rsidRDefault="00BF5B7C" w14:paraId="4101652C" wp14:textId="77777777">
            <w:pPr>
              <w:jc w:val="both"/>
              <w:rPr>
                <w:rFonts w:ascii="Garamond" w:hAnsi="Garamond"/>
                <w:sz w:val="20"/>
              </w:rPr>
            </w:pPr>
          </w:p>
        </w:tc>
        <w:tc>
          <w:tcPr>
            <w:tcW w:w="5220" w:type="dxa"/>
            <w:gridSpan w:val="4"/>
          </w:tcPr>
          <w:p w:rsidRPr="00BF5B7C" w:rsidR="00BF5B7C" w:rsidP="00F25474" w:rsidRDefault="00D53537" w14:paraId="67E9A14C" wp14:textId="77777777">
            <w:pPr>
              <w:shd w:val="clear" w:color="auto" w:fill="D9D9D9" w:themeFill="background1" w:themeFillShade="D9"/>
              <w:jc w:val="center"/>
              <w:rPr>
                <w:rFonts w:ascii="Garamond" w:hAnsi="Garamond"/>
                <w:b/>
                <w:sz w:val="14"/>
                <w:szCs w:val="14"/>
              </w:rPr>
            </w:pPr>
            <w:r>
              <w:rPr>
                <w:rFonts w:ascii="Garamond" w:hAnsi="Garamond"/>
                <w:b/>
                <w:sz w:val="14"/>
                <w:szCs w:val="14"/>
              </w:rPr>
              <w:t>H</w:t>
            </w:r>
            <w:r w:rsidRPr="00BF5B7C" w:rsidR="00BF5B7C">
              <w:rPr>
                <w:rFonts w:ascii="Garamond" w:hAnsi="Garamond"/>
                <w:b/>
                <w:sz w:val="14"/>
                <w:szCs w:val="14"/>
              </w:rPr>
              <w:t>) FIRMA DEL FUNCIONARIO O EMPLEADO AUTORIZADO</w:t>
            </w:r>
          </w:p>
          <w:p w:rsidRPr="00BF5B7C" w:rsidR="00BF5B7C" w:rsidP="00382E9C" w:rsidRDefault="00BF5B7C" w14:paraId="4B99056E" wp14:textId="77777777">
            <w:pPr>
              <w:jc w:val="both"/>
              <w:rPr>
                <w:rFonts w:ascii="Times New Roman" w:hAnsi="Times New Roman"/>
                <w:szCs w:val="24"/>
              </w:rPr>
            </w:pPr>
          </w:p>
          <w:p w:rsidRPr="00BF5B7C" w:rsidR="00BF5B7C" w:rsidP="00382E9C" w:rsidRDefault="009E734F" w14:paraId="648FB2EE" wp14:textId="77777777">
            <w:pPr>
              <w:jc w:val="both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_____________________________________</w:t>
            </w:r>
          </w:p>
          <w:p w:rsidR="00BF5B7C" w:rsidP="00382E9C" w:rsidRDefault="00BF5B7C" w14:paraId="1299C43A" wp14:textId="77777777">
            <w:pPr>
              <w:jc w:val="both"/>
              <w:rPr>
                <w:rFonts w:ascii="Garamond" w:hAnsi="Garamond"/>
                <w:sz w:val="20"/>
              </w:rPr>
            </w:pPr>
          </w:p>
        </w:tc>
      </w:tr>
      <w:tr xmlns:wp14="http://schemas.microsoft.com/office/word/2010/wordml" w:rsidR="00BF5B7C" w:rsidTr="008870C8" w14:paraId="5622DEDF" wp14:textId="77777777">
        <w:tc>
          <w:tcPr>
            <w:tcW w:w="4618" w:type="dxa"/>
            <w:gridSpan w:val="6"/>
            <w:shd w:val="clear" w:color="auto" w:fill="D9D9D9" w:themeFill="background1" w:themeFillShade="D9"/>
          </w:tcPr>
          <w:p w:rsidRPr="00BF5B7C" w:rsidR="00BF5B7C" w:rsidP="00D53537" w:rsidRDefault="00D53537" w14:paraId="44EF76B6" wp14:textId="77777777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G</w:t>
            </w:r>
            <w:r w:rsidRPr="00BF5B7C" w:rsidR="00BF5B7C">
              <w:rPr>
                <w:rFonts w:ascii="Garamond" w:hAnsi="Garamond"/>
                <w:b/>
                <w:sz w:val="16"/>
                <w:szCs w:val="16"/>
              </w:rPr>
              <w:t xml:space="preserve">) TÉRMINO </w:t>
            </w:r>
            <w:r w:rsidR="0080727E">
              <w:rPr>
                <w:rFonts w:ascii="Garamond" w:hAnsi="Garamond"/>
                <w:b/>
                <w:sz w:val="16"/>
                <w:szCs w:val="16"/>
              </w:rPr>
              <w:t>O</w:t>
            </w:r>
            <w:r w:rsidRPr="00BF5B7C" w:rsidR="00BF5B7C">
              <w:rPr>
                <w:rFonts w:ascii="Garamond" w:hAnsi="Garamond"/>
                <w:b/>
                <w:sz w:val="16"/>
                <w:szCs w:val="16"/>
              </w:rPr>
              <w:t xml:space="preserve"> VIGENCIA, </w:t>
            </w:r>
            <w:r w:rsidRPr="009E734F" w:rsidR="00BF5B7C">
              <w:rPr>
                <w:rFonts w:ascii="Garamond" w:hAnsi="Garamond"/>
                <w:b/>
                <w:sz w:val="14"/>
                <w:szCs w:val="14"/>
              </w:rPr>
              <w:t>SI APLICA</w:t>
            </w:r>
          </w:p>
        </w:tc>
        <w:tc>
          <w:tcPr>
            <w:tcW w:w="5642" w:type="dxa"/>
            <w:gridSpan w:val="5"/>
            <w:shd w:val="clear" w:color="auto" w:fill="D9D9D9" w:themeFill="background1" w:themeFillShade="D9"/>
          </w:tcPr>
          <w:p w:rsidRPr="00BF5B7C" w:rsidR="00BF5B7C" w:rsidP="00BF5B7C" w:rsidRDefault="00D53537" w14:paraId="5F639A54" wp14:textId="77777777">
            <w:pPr>
              <w:jc w:val="center"/>
              <w:rPr>
                <w:rFonts w:ascii="Garamond" w:hAnsi="Garamond"/>
                <w:b/>
                <w:sz w:val="14"/>
                <w:szCs w:val="14"/>
              </w:rPr>
            </w:pPr>
            <w:r>
              <w:rPr>
                <w:rFonts w:ascii="Garamond" w:hAnsi="Garamond"/>
                <w:b/>
                <w:sz w:val="14"/>
                <w:szCs w:val="14"/>
              </w:rPr>
              <w:t>H</w:t>
            </w:r>
            <w:r w:rsidRPr="00BF5B7C" w:rsidR="00BF5B7C">
              <w:rPr>
                <w:rFonts w:ascii="Garamond" w:hAnsi="Garamond"/>
                <w:b/>
                <w:sz w:val="14"/>
                <w:szCs w:val="14"/>
              </w:rPr>
              <w:t>1) NOMBRE DEL FUNCIONARIO O EMPLEADO AUTORIZADO</w:t>
            </w:r>
          </w:p>
        </w:tc>
      </w:tr>
      <w:tr xmlns:wp14="http://schemas.microsoft.com/office/word/2010/wordml" w:rsidR="00BF5B7C" w:rsidTr="008870C8" w14:paraId="34B4C8EE" wp14:textId="77777777">
        <w:tc>
          <w:tcPr>
            <w:tcW w:w="916" w:type="dxa"/>
            <w:shd w:val="clear" w:color="auto" w:fill="D9D9D9" w:themeFill="background1" w:themeFillShade="D9"/>
          </w:tcPr>
          <w:p w:rsidR="00BF5B7C" w:rsidP="00382E9C" w:rsidRDefault="00BF5B7C" w14:paraId="69D31A41" wp14:textId="77777777">
            <w:pPr>
              <w:jc w:val="both"/>
              <w:rPr>
                <w:rFonts w:ascii="Garamond" w:hAnsi="Garamond"/>
                <w:sz w:val="20"/>
              </w:rPr>
            </w:pPr>
            <w:r>
              <w:rPr>
                <w:rFonts w:ascii="Garamond" w:hAnsi="Garamond"/>
                <w:sz w:val="20"/>
              </w:rPr>
              <w:t>DE</w:t>
            </w:r>
            <w:r w:rsidR="00846707">
              <w:rPr>
                <w:rFonts w:ascii="Garamond" w:hAnsi="Garamond"/>
                <w:sz w:val="20"/>
              </w:rPr>
              <w:t>:</w:t>
            </w:r>
          </w:p>
        </w:tc>
        <w:tc>
          <w:tcPr>
            <w:tcW w:w="1369" w:type="dxa"/>
          </w:tcPr>
          <w:p w:rsidRPr="00BF5B7C" w:rsidR="00BF5B7C" w:rsidP="0080727E" w:rsidRDefault="00BF5B7C" w14:paraId="4DDBEF00" wp14:textId="7777777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902" w:type="dxa"/>
            <w:shd w:val="clear" w:color="auto" w:fill="D9D9D9" w:themeFill="background1" w:themeFillShade="D9"/>
          </w:tcPr>
          <w:p w:rsidR="00BF5B7C" w:rsidP="00382E9C" w:rsidRDefault="00BF5B7C" w14:paraId="1B38C03B" wp14:textId="77777777">
            <w:pPr>
              <w:jc w:val="both"/>
              <w:rPr>
                <w:rFonts w:ascii="Garamond" w:hAnsi="Garamond"/>
                <w:sz w:val="20"/>
              </w:rPr>
            </w:pPr>
            <w:r>
              <w:rPr>
                <w:rFonts w:ascii="Garamond" w:hAnsi="Garamond"/>
                <w:sz w:val="20"/>
              </w:rPr>
              <w:t>HASTA</w:t>
            </w:r>
            <w:r w:rsidR="00846707">
              <w:rPr>
                <w:rFonts w:ascii="Garamond" w:hAnsi="Garamond"/>
                <w:sz w:val="20"/>
              </w:rPr>
              <w:t>:</w:t>
            </w:r>
          </w:p>
        </w:tc>
        <w:tc>
          <w:tcPr>
            <w:tcW w:w="1431" w:type="dxa"/>
            <w:gridSpan w:val="3"/>
          </w:tcPr>
          <w:p w:rsidRPr="00BF5B7C" w:rsidR="00BF5B7C" w:rsidP="0080727E" w:rsidRDefault="00BF5B7C" w14:paraId="3461D779" wp14:textId="7777777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5642" w:type="dxa"/>
            <w:gridSpan w:val="5"/>
          </w:tcPr>
          <w:p w:rsidRPr="00BF5B7C" w:rsidR="00BF5B7C" w:rsidP="00382E9C" w:rsidRDefault="00BF5B7C" w14:paraId="3CF2D8B6" wp14:textId="77777777">
            <w:pPr>
              <w:jc w:val="both"/>
              <w:rPr>
                <w:rFonts w:ascii="Times New Roman" w:hAnsi="Times New Roman"/>
                <w:szCs w:val="24"/>
              </w:rPr>
            </w:pPr>
          </w:p>
        </w:tc>
      </w:tr>
      <w:tr xmlns:wp14="http://schemas.microsoft.com/office/word/2010/wordml" w:rsidR="00846707" w:rsidTr="008870C8" w14:paraId="36F638C5" wp14:textId="77777777">
        <w:tc>
          <w:tcPr>
            <w:tcW w:w="3483" w:type="dxa"/>
            <w:gridSpan w:val="5"/>
            <w:shd w:val="clear" w:color="auto" w:fill="D9D9D9" w:themeFill="background1" w:themeFillShade="D9"/>
          </w:tcPr>
          <w:p w:rsidRPr="00846707" w:rsidR="00846707" w:rsidP="00382E9C" w:rsidRDefault="00846707" w14:paraId="3D6B5545" wp14:textId="77777777">
            <w:pPr>
              <w:jc w:val="both"/>
              <w:rPr>
                <w:rFonts w:ascii="Garamond" w:hAnsi="Garamond"/>
                <w:b/>
                <w:sz w:val="14"/>
                <w:szCs w:val="14"/>
              </w:rPr>
            </w:pPr>
            <w:r w:rsidRPr="00846707">
              <w:rPr>
                <w:rFonts w:ascii="Garamond" w:hAnsi="Garamond"/>
                <w:b/>
                <w:sz w:val="14"/>
                <w:szCs w:val="14"/>
              </w:rPr>
              <w:t>I) NÚMERO DE TELÉFONO Y EXTENSIÓN</w:t>
            </w:r>
          </w:p>
        </w:tc>
        <w:tc>
          <w:tcPr>
            <w:tcW w:w="3113" w:type="dxa"/>
            <w:gridSpan w:val="4"/>
            <w:shd w:val="clear" w:color="auto" w:fill="D9D9D9" w:themeFill="background1" w:themeFillShade="D9"/>
          </w:tcPr>
          <w:p w:rsidRPr="00846707" w:rsidR="00846707" w:rsidP="00382E9C" w:rsidRDefault="00846707" w14:paraId="5BBE242F" wp14:textId="77777777">
            <w:pPr>
              <w:jc w:val="both"/>
              <w:rPr>
                <w:rFonts w:ascii="Garamond" w:hAnsi="Garamond"/>
                <w:b/>
                <w:sz w:val="14"/>
                <w:szCs w:val="14"/>
              </w:rPr>
            </w:pPr>
            <w:r w:rsidRPr="00846707">
              <w:rPr>
                <w:rFonts w:ascii="Garamond" w:hAnsi="Garamond"/>
                <w:b/>
                <w:sz w:val="14"/>
                <w:szCs w:val="14"/>
              </w:rPr>
              <w:t>I1) NÚMERO DE FAX DE LA OFICINA</w:t>
            </w:r>
          </w:p>
        </w:tc>
        <w:tc>
          <w:tcPr>
            <w:tcW w:w="3664" w:type="dxa"/>
            <w:gridSpan w:val="2"/>
            <w:shd w:val="clear" w:color="auto" w:fill="D9D9D9" w:themeFill="background1" w:themeFillShade="D9"/>
          </w:tcPr>
          <w:p w:rsidRPr="00846707" w:rsidR="00846707" w:rsidP="00382E9C" w:rsidRDefault="00846707" w14:paraId="2E237872" wp14:textId="77777777">
            <w:pPr>
              <w:jc w:val="both"/>
              <w:rPr>
                <w:rFonts w:ascii="Garamond" w:hAnsi="Garamond"/>
                <w:b/>
                <w:sz w:val="14"/>
                <w:szCs w:val="14"/>
              </w:rPr>
            </w:pPr>
            <w:r w:rsidRPr="00846707">
              <w:rPr>
                <w:rFonts w:ascii="Garamond" w:hAnsi="Garamond"/>
                <w:b/>
                <w:sz w:val="14"/>
                <w:szCs w:val="14"/>
              </w:rPr>
              <w:t>I2) CORREO ELECTRÓNICO OFICIAL</w:t>
            </w:r>
          </w:p>
        </w:tc>
      </w:tr>
      <w:tr xmlns:wp14="http://schemas.microsoft.com/office/word/2010/wordml" w:rsidR="00846707" w:rsidTr="008870C8" w14:paraId="0FB78278" wp14:textId="77777777">
        <w:tc>
          <w:tcPr>
            <w:tcW w:w="3483" w:type="dxa"/>
            <w:gridSpan w:val="5"/>
          </w:tcPr>
          <w:p w:rsidRPr="00846707" w:rsidR="00846707" w:rsidP="0080727E" w:rsidRDefault="00846707" w14:paraId="1FC39945" wp14:textId="7777777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3113" w:type="dxa"/>
            <w:gridSpan w:val="4"/>
          </w:tcPr>
          <w:p w:rsidRPr="00846707" w:rsidR="00846707" w:rsidP="0080727E" w:rsidRDefault="00846707" w14:paraId="0562CB0E" wp14:textId="77777777">
            <w:pPr>
              <w:rPr>
                <w:rFonts w:ascii="Times New Roman" w:hAnsi="Times New Roman"/>
                <w:szCs w:val="24"/>
              </w:rPr>
            </w:pPr>
          </w:p>
        </w:tc>
        <w:tc>
          <w:tcPr>
            <w:tcW w:w="3664" w:type="dxa"/>
            <w:gridSpan w:val="2"/>
          </w:tcPr>
          <w:p w:rsidRPr="00846707" w:rsidR="00846707" w:rsidP="0080727E" w:rsidRDefault="00846707" w14:paraId="34CE0A41" wp14:textId="77777777">
            <w:pPr>
              <w:rPr>
                <w:rFonts w:ascii="Times New Roman" w:hAnsi="Times New Roman"/>
                <w:szCs w:val="24"/>
              </w:rPr>
            </w:pPr>
          </w:p>
        </w:tc>
      </w:tr>
    </w:tbl>
    <w:tbl>
      <w:tblPr>
        <w:tblW w:w="10260" w:type="dxa"/>
        <w:tblInd w:w="-37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ook w:val="04A0" w:firstRow="1" w:lastRow="0" w:firstColumn="1" w:lastColumn="0" w:noHBand="0" w:noVBand="1"/>
      </w:tblPr>
      <w:tblGrid>
        <w:gridCol w:w="10260"/>
      </w:tblGrid>
      <w:tr xmlns:wp14="http://schemas.microsoft.com/office/word/2010/wordml" w:rsidRPr="000459C6" w:rsidR="00872DB2" w:rsidTr="00A658CC" w14:paraId="31FE1667" wp14:textId="77777777">
        <w:tc>
          <w:tcPr>
            <w:tcW w:w="10260" w:type="dxa"/>
            <w:shd w:val="clear" w:color="auto" w:fill="D9D9D9"/>
          </w:tcPr>
          <w:p w:rsidRPr="00846707" w:rsidR="00872DB2" w:rsidP="002F2C1E" w:rsidRDefault="00872DB2" w14:paraId="0EEF1A96" wp14:textId="77777777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846707">
              <w:rPr>
                <w:rFonts w:ascii="Garamond" w:hAnsi="Garamond"/>
                <w:b/>
                <w:sz w:val="16"/>
                <w:szCs w:val="16"/>
              </w:rPr>
              <w:t>J) DESCRIPCIÓN DE DOCUMENTOS AUTORIZADOS A FIRMAR</w:t>
            </w:r>
            <w:r w:rsidRPr="00846707" w:rsidR="002F2C1E">
              <w:rPr>
                <w:rFonts w:ascii="Garamond" w:hAnsi="Garamond"/>
                <w:b/>
                <w:sz w:val="16"/>
                <w:szCs w:val="16"/>
              </w:rPr>
              <w:t xml:space="preserve"> (</w:t>
            </w:r>
            <w:r w:rsidRPr="0080727E" w:rsidR="002F2C1E">
              <w:rPr>
                <w:rFonts w:ascii="Garamond" w:hAnsi="Garamond"/>
                <w:b/>
                <w:color w:val="00B050"/>
                <w:sz w:val="20"/>
              </w:rPr>
              <w:t>C</w:t>
            </w:r>
            <w:r w:rsidRPr="00846707" w:rsidR="002F2C1E">
              <w:rPr>
                <w:rFonts w:ascii="Garamond" w:hAnsi="Garamond"/>
                <w:b/>
                <w:color w:val="00B050"/>
                <w:sz w:val="16"/>
                <w:szCs w:val="16"/>
              </w:rPr>
              <w:t xml:space="preserve">-Certificar o </w:t>
            </w:r>
            <w:r w:rsidRPr="0080727E" w:rsidR="002F2C1E">
              <w:rPr>
                <w:rFonts w:ascii="Garamond" w:hAnsi="Garamond"/>
                <w:b/>
                <w:color w:val="00B050"/>
                <w:sz w:val="20"/>
              </w:rPr>
              <w:t>A</w:t>
            </w:r>
            <w:r w:rsidRPr="00846707" w:rsidR="002F2C1E">
              <w:rPr>
                <w:rFonts w:ascii="Garamond" w:hAnsi="Garamond"/>
                <w:b/>
                <w:color w:val="00B050"/>
                <w:sz w:val="16"/>
                <w:szCs w:val="16"/>
              </w:rPr>
              <w:t>-Aprobar</w:t>
            </w:r>
            <w:r w:rsidRPr="00846707" w:rsidR="002F2C1E">
              <w:rPr>
                <w:rFonts w:ascii="Garamond" w:hAnsi="Garamond"/>
                <w:b/>
                <w:sz w:val="16"/>
                <w:szCs w:val="16"/>
              </w:rPr>
              <w:t>)</w:t>
            </w:r>
          </w:p>
        </w:tc>
      </w:tr>
    </w:tbl>
    <w:tbl>
      <w:tblPr>
        <w:tblStyle w:val="TableGrid"/>
        <w:tblW w:w="10260" w:type="dxa"/>
        <w:tblInd w:w="-370" w:type="dxa"/>
        <w:tblLayout w:type="fixed"/>
        <w:tblLook w:val="04A0" w:firstRow="1" w:lastRow="0" w:firstColumn="1" w:lastColumn="0" w:noHBand="0" w:noVBand="1"/>
      </w:tblPr>
      <w:tblGrid>
        <w:gridCol w:w="478"/>
        <w:gridCol w:w="4091"/>
        <w:gridCol w:w="381"/>
        <w:gridCol w:w="450"/>
        <w:gridCol w:w="4528"/>
        <w:gridCol w:w="332"/>
      </w:tblGrid>
      <w:tr xmlns:wp14="http://schemas.microsoft.com/office/word/2010/wordml" w:rsidR="00D93519" w:rsidTr="00640D7B" w14:paraId="2B5060B6" wp14:textId="77777777">
        <w:tc>
          <w:tcPr>
            <w:tcW w:w="478" w:type="dxa"/>
          </w:tcPr>
          <w:p w:rsidR="00D93519" w:rsidP="00D93519" w:rsidRDefault="00D93519" w14:paraId="62EBF3C5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091" w:type="dxa"/>
          </w:tcPr>
          <w:p w:rsidR="00846707" w:rsidP="00846707" w:rsidRDefault="00846707" w14:paraId="6D98A12B" wp14:textId="77777777">
            <w:pPr>
              <w:jc w:val="center"/>
              <w:rPr>
                <w:rFonts w:ascii="Garamond" w:hAnsi="Garamond" w:cs="Arial"/>
                <w:b/>
                <w:sz w:val="16"/>
                <w:szCs w:val="16"/>
              </w:rPr>
            </w:pPr>
          </w:p>
          <w:p w:rsidRPr="00846707" w:rsidR="00D93519" w:rsidP="00846707" w:rsidRDefault="00D93519" w14:paraId="253EC1D4" wp14:textId="77777777">
            <w:pPr>
              <w:jc w:val="center"/>
              <w:rPr>
                <w:rFonts w:ascii="Garamond" w:hAnsi="Garamond" w:cs="Arial"/>
                <w:b/>
                <w:sz w:val="16"/>
                <w:szCs w:val="16"/>
              </w:rPr>
            </w:pPr>
            <w:r w:rsidRPr="00846707">
              <w:rPr>
                <w:rFonts w:ascii="Garamond" w:hAnsi="Garamond" w:cs="Arial"/>
                <w:b/>
                <w:sz w:val="16"/>
                <w:szCs w:val="16"/>
              </w:rPr>
              <w:t>Concepto</w:t>
            </w:r>
          </w:p>
        </w:tc>
        <w:tc>
          <w:tcPr>
            <w:tcW w:w="381" w:type="dxa"/>
          </w:tcPr>
          <w:p w:rsidRPr="00846707" w:rsidR="00D93519" w:rsidP="00D93519" w:rsidRDefault="00D93519" w14:paraId="1EF043B6" wp14:textId="77777777">
            <w:pPr>
              <w:rPr>
                <w:rFonts w:ascii="Garamond" w:hAnsi="Garamond" w:cs="Arial"/>
                <w:b/>
                <w:sz w:val="16"/>
                <w:szCs w:val="16"/>
              </w:rPr>
            </w:pPr>
            <w:r w:rsidRPr="00846707">
              <w:rPr>
                <w:rFonts w:ascii="Garamond" w:hAnsi="Garamond" w:cs="Arial"/>
                <w:b/>
                <w:sz w:val="16"/>
                <w:szCs w:val="16"/>
              </w:rPr>
              <w:t>C o A</w:t>
            </w:r>
          </w:p>
        </w:tc>
        <w:tc>
          <w:tcPr>
            <w:tcW w:w="450" w:type="dxa"/>
          </w:tcPr>
          <w:p w:rsidRPr="00846707" w:rsidR="00D93519" w:rsidP="00D93519" w:rsidRDefault="00D93519" w14:paraId="2946DB82" wp14:textId="77777777">
            <w:pPr>
              <w:rPr>
                <w:rFonts w:ascii="Garamond" w:hAnsi="Garamond" w:cs="Arial"/>
                <w:b/>
                <w:sz w:val="16"/>
                <w:szCs w:val="16"/>
              </w:rPr>
            </w:pPr>
          </w:p>
        </w:tc>
        <w:tc>
          <w:tcPr>
            <w:tcW w:w="4528" w:type="dxa"/>
          </w:tcPr>
          <w:p w:rsidR="00846707" w:rsidP="00F85686" w:rsidRDefault="00846707" w14:paraId="5997CC1D" wp14:textId="77777777">
            <w:pPr>
              <w:jc w:val="center"/>
              <w:rPr>
                <w:rFonts w:ascii="Garamond" w:hAnsi="Garamond" w:cs="Arial"/>
                <w:b/>
                <w:sz w:val="16"/>
                <w:szCs w:val="16"/>
              </w:rPr>
            </w:pPr>
          </w:p>
          <w:p w:rsidRPr="00846707" w:rsidR="00D93519" w:rsidP="00F85686" w:rsidRDefault="00D93519" w14:paraId="630B0AB2" wp14:textId="77777777">
            <w:pPr>
              <w:jc w:val="center"/>
              <w:rPr>
                <w:rFonts w:ascii="Garamond" w:hAnsi="Garamond" w:cs="Arial"/>
                <w:b/>
                <w:sz w:val="16"/>
                <w:szCs w:val="16"/>
              </w:rPr>
            </w:pPr>
            <w:r w:rsidRPr="00846707">
              <w:rPr>
                <w:rFonts w:ascii="Garamond" w:hAnsi="Garamond" w:cs="Arial"/>
                <w:b/>
                <w:sz w:val="16"/>
                <w:szCs w:val="16"/>
              </w:rPr>
              <w:t>Concepto</w:t>
            </w:r>
          </w:p>
        </w:tc>
        <w:tc>
          <w:tcPr>
            <w:tcW w:w="332" w:type="dxa"/>
          </w:tcPr>
          <w:p w:rsidR="00640D7B" w:rsidP="00D93519" w:rsidRDefault="00D93519" w14:paraId="49FB1D2C" wp14:textId="77777777">
            <w:pPr>
              <w:rPr>
                <w:rFonts w:ascii="Garamond" w:hAnsi="Garamond" w:cs="Arial"/>
                <w:b/>
                <w:sz w:val="16"/>
                <w:szCs w:val="16"/>
              </w:rPr>
            </w:pPr>
            <w:r w:rsidRPr="00846707">
              <w:rPr>
                <w:rFonts w:ascii="Garamond" w:hAnsi="Garamond" w:cs="Arial"/>
                <w:b/>
                <w:sz w:val="16"/>
                <w:szCs w:val="16"/>
              </w:rPr>
              <w:t xml:space="preserve">C </w:t>
            </w:r>
          </w:p>
          <w:p w:rsidR="00640D7B" w:rsidP="00D93519" w:rsidRDefault="00D93519" w14:paraId="2D7EE306" wp14:textId="77777777">
            <w:pPr>
              <w:rPr>
                <w:rFonts w:ascii="Garamond" w:hAnsi="Garamond" w:cs="Arial"/>
                <w:b/>
                <w:sz w:val="16"/>
                <w:szCs w:val="16"/>
              </w:rPr>
            </w:pPr>
            <w:r w:rsidRPr="00846707">
              <w:rPr>
                <w:rFonts w:ascii="Garamond" w:hAnsi="Garamond" w:cs="Arial"/>
                <w:b/>
                <w:sz w:val="16"/>
                <w:szCs w:val="16"/>
              </w:rPr>
              <w:t xml:space="preserve">o </w:t>
            </w:r>
          </w:p>
          <w:p w:rsidRPr="00846707" w:rsidR="00D93519" w:rsidP="00D93519" w:rsidRDefault="00D93519" w14:paraId="5316D17B" wp14:textId="77777777">
            <w:pPr>
              <w:rPr>
                <w:rFonts w:ascii="Garamond" w:hAnsi="Garamond" w:cs="Arial"/>
                <w:b/>
                <w:sz w:val="16"/>
                <w:szCs w:val="16"/>
              </w:rPr>
            </w:pPr>
            <w:r w:rsidRPr="00846707">
              <w:rPr>
                <w:rFonts w:ascii="Garamond" w:hAnsi="Garamond" w:cs="Arial"/>
                <w:b/>
                <w:sz w:val="16"/>
                <w:szCs w:val="16"/>
              </w:rPr>
              <w:t>A</w:t>
            </w:r>
          </w:p>
        </w:tc>
      </w:tr>
      <w:tr xmlns:wp14="http://schemas.microsoft.com/office/word/2010/wordml" w:rsidR="00D93519" w:rsidTr="00640D7B" w14:paraId="4F5DFF28" wp14:textId="77777777">
        <w:trPr>
          <w:trHeight w:val="313"/>
        </w:trPr>
        <w:tc>
          <w:tcPr>
            <w:tcW w:w="478" w:type="dxa"/>
          </w:tcPr>
          <w:p w:rsidRPr="00937D1E" w:rsidR="00D93519" w:rsidP="00D93519" w:rsidRDefault="00D93519" w14:paraId="649841BE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1</w:t>
            </w:r>
          </w:p>
        </w:tc>
        <w:tc>
          <w:tcPr>
            <w:tcW w:w="4091" w:type="dxa"/>
          </w:tcPr>
          <w:p w:rsidR="00D93519" w:rsidP="00D93519" w:rsidRDefault="00D93519" w14:paraId="110FFD37" wp14:textId="77777777">
            <w:pPr>
              <w:rPr>
                <w:rFonts w:ascii="Garamond" w:hAnsi="Garamond" w:cs="Arial"/>
                <w:sz w:val="20"/>
              </w:rPr>
            </w:pPr>
            <w:bookmarkStart w:name="_GoBack" w:id="0"/>
            <w:bookmarkEnd w:id="0"/>
          </w:p>
        </w:tc>
        <w:tc>
          <w:tcPr>
            <w:tcW w:w="381" w:type="dxa"/>
          </w:tcPr>
          <w:p w:rsidR="00D93519" w:rsidP="00D93519" w:rsidRDefault="00D93519" w14:paraId="6B699379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50" w:type="dxa"/>
          </w:tcPr>
          <w:p w:rsidRPr="00937D1E" w:rsidR="00D93519" w:rsidP="00A73608" w:rsidRDefault="00011CA0" w14:paraId="4737E36C" wp14:textId="77777777">
            <w:pPr>
              <w:rPr>
                <w:rFonts w:ascii="Garamond" w:hAnsi="Garamond" w:cs="Arial"/>
                <w:b/>
                <w:sz w:val="20"/>
              </w:rPr>
            </w:pPr>
            <w:r>
              <w:rPr>
                <w:rFonts w:ascii="Garamond" w:hAnsi="Garamond" w:cs="Arial"/>
                <w:b/>
                <w:sz w:val="20"/>
              </w:rPr>
              <w:t>1</w:t>
            </w:r>
            <w:r w:rsidR="00A73608">
              <w:rPr>
                <w:rFonts w:ascii="Garamond" w:hAnsi="Garamond" w:cs="Arial"/>
                <w:b/>
                <w:sz w:val="20"/>
              </w:rPr>
              <w:t>1</w:t>
            </w:r>
          </w:p>
        </w:tc>
        <w:tc>
          <w:tcPr>
            <w:tcW w:w="4528" w:type="dxa"/>
          </w:tcPr>
          <w:p w:rsidR="00D93519" w:rsidP="00D93519" w:rsidRDefault="00D93519" w14:paraId="3FE9F23F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32" w:type="dxa"/>
          </w:tcPr>
          <w:p w:rsidR="00D93519" w:rsidP="00D93519" w:rsidRDefault="00D93519" w14:paraId="1F72F646" wp14:textId="77777777">
            <w:pPr>
              <w:rPr>
                <w:rFonts w:ascii="Garamond" w:hAnsi="Garamond" w:cs="Arial"/>
                <w:sz w:val="20"/>
              </w:rPr>
            </w:pPr>
          </w:p>
        </w:tc>
      </w:tr>
      <w:tr xmlns:wp14="http://schemas.microsoft.com/office/word/2010/wordml" w:rsidR="00D93519" w:rsidTr="00640D7B" w14:paraId="1A790F9D" wp14:textId="77777777">
        <w:trPr>
          <w:trHeight w:val="250"/>
        </w:trPr>
        <w:tc>
          <w:tcPr>
            <w:tcW w:w="478" w:type="dxa"/>
          </w:tcPr>
          <w:p w:rsidRPr="00937D1E" w:rsidR="00D93519" w:rsidP="00D93519" w:rsidRDefault="00D93519" w14:paraId="18F999B5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2</w:t>
            </w:r>
          </w:p>
        </w:tc>
        <w:tc>
          <w:tcPr>
            <w:tcW w:w="4091" w:type="dxa"/>
          </w:tcPr>
          <w:p w:rsidR="00D93519" w:rsidP="00D93519" w:rsidRDefault="00D93519" w14:paraId="08CE6F91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81" w:type="dxa"/>
          </w:tcPr>
          <w:p w:rsidR="00D93519" w:rsidP="00D93519" w:rsidRDefault="00D93519" w14:paraId="61CDCEAD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50" w:type="dxa"/>
          </w:tcPr>
          <w:p w:rsidRPr="00937D1E" w:rsidR="00D93519" w:rsidP="00A73608" w:rsidRDefault="00F85686" w14:paraId="4B73E586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1</w:t>
            </w:r>
            <w:r w:rsidR="00A73608">
              <w:rPr>
                <w:rFonts w:ascii="Garamond" w:hAnsi="Garamond" w:cs="Arial"/>
                <w:b/>
                <w:sz w:val="20"/>
              </w:rPr>
              <w:t>2</w:t>
            </w:r>
          </w:p>
        </w:tc>
        <w:tc>
          <w:tcPr>
            <w:tcW w:w="4528" w:type="dxa"/>
          </w:tcPr>
          <w:p w:rsidR="00D93519" w:rsidP="00D93519" w:rsidRDefault="00D93519" w14:paraId="6BB9E253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32" w:type="dxa"/>
          </w:tcPr>
          <w:p w:rsidR="00D93519" w:rsidP="00D93519" w:rsidRDefault="00D93519" w14:paraId="23DE523C" wp14:textId="77777777">
            <w:pPr>
              <w:rPr>
                <w:rFonts w:ascii="Garamond" w:hAnsi="Garamond" w:cs="Arial"/>
                <w:sz w:val="20"/>
              </w:rPr>
            </w:pPr>
          </w:p>
        </w:tc>
      </w:tr>
      <w:tr xmlns:wp14="http://schemas.microsoft.com/office/word/2010/wordml" w:rsidR="00D93519" w:rsidTr="00640D7B" w14:paraId="776FF4AC" wp14:textId="77777777">
        <w:trPr>
          <w:trHeight w:val="259"/>
        </w:trPr>
        <w:tc>
          <w:tcPr>
            <w:tcW w:w="478" w:type="dxa"/>
          </w:tcPr>
          <w:p w:rsidRPr="00937D1E" w:rsidR="00D93519" w:rsidP="00D93519" w:rsidRDefault="00D93519" w14:paraId="5FCD5EC4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3</w:t>
            </w:r>
          </w:p>
        </w:tc>
        <w:tc>
          <w:tcPr>
            <w:tcW w:w="4091" w:type="dxa"/>
          </w:tcPr>
          <w:p w:rsidR="00D93519" w:rsidP="00D93519" w:rsidRDefault="00D93519" w14:paraId="52E56223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81" w:type="dxa"/>
          </w:tcPr>
          <w:p w:rsidR="00D93519" w:rsidP="00D93519" w:rsidRDefault="00D93519" w14:paraId="07547A01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50" w:type="dxa"/>
          </w:tcPr>
          <w:p w:rsidRPr="00937D1E" w:rsidR="00D93519" w:rsidP="00A73608" w:rsidRDefault="00D93519" w14:paraId="39F18D26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1</w:t>
            </w:r>
            <w:r w:rsidR="00A73608">
              <w:rPr>
                <w:rFonts w:ascii="Garamond" w:hAnsi="Garamond" w:cs="Arial"/>
                <w:b/>
                <w:sz w:val="20"/>
              </w:rPr>
              <w:t>3</w:t>
            </w:r>
          </w:p>
        </w:tc>
        <w:tc>
          <w:tcPr>
            <w:tcW w:w="4528" w:type="dxa"/>
          </w:tcPr>
          <w:p w:rsidR="00D93519" w:rsidP="00D93519" w:rsidRDefault="00D93519" w14:paraId="5043CB0F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32" w:type="dxa"/>
          </w:tcPr>
          <w:p w:rsidR="00D93519" w:rsidP="00D93519" w:rsidRDefault="00D93519" w14:paraId="07459315" wp14:textId="77777777">
            <w:pPr>
              <w:rPr>
                <w:rFonts w:ascii="Garamond" w:hAnsi="Garamond" w:cs="Arial"/>
                <w:sz w:val="20"/>
              </w:rPr>
            </w:pPr>
          </w:p>
        </w:tc>
      </w:tr>
      <w:tr xmlns:wp14="http://schemas.microsoft.com/office/word/2010/wordml" w:rsidR="00D93519" w:rsidTr="00640D7B" w14:paraId="2D3BE90A" wp14:textId="77777777">
        <w:trPr>
          <w:trHeight w:val="241"/>
        </w:trPr>
        <w:tc>
          <w:tcPr>
            <w:tcW w:w="478" w:type="dxa"/>
          </w:tcPr>
          <w:p w:rsidRPr="00937D1E" w:rsidR="00D93519" w:rsidP="00D93519" w:rsidRDefault="00D93519" w14:paraId="2598DEE6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4</w:t>
            </w:r>
          </w:p>
        </w:tc>
        <w:tc>
          <w:tcPr>
            <w:tcW w:w="4091" w:type="dxa"/>
          </w:tcPr>
          <w:p w:rsidR="00D93519" w:rsidP="00D93519" w:rsidRDefault="00D93519" w14:paraId="6537F28F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81" w:type="dxa"/>
          </w:tcPr>
          <w:p w:rsidR="00D93519" w:rsidP="00D93519" w:rsidRDefault="00D93519" w14:paraId="6DFB9E20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50" w:type="dxa"/>
          </w:tcPr>
          <w:p w:rsidRPr="00937D1E" w:rsidR="00D93519" w:rsidP="00A73608" w:rsidRDefault="00D93519" w14:paraId="4E1E336A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1</w:t>
            </w:r>
            <w:r w:rsidR="00A73608">
              <w:rPr>
                <w:rFonts w:ascii="Garamond" w:hAnsi="Garamond" w:cs="Arial"/>
                <w:b/>
                <w:sz w:val="20"/>
              </w:rPr>
              <w:t>4</w:t>
            </w:r>
          </w:p>
        </w:tc>
        <w:tc>
          <w:tcPr>
            <w:tcW w:w="4528" w:type="dxa"/>
          </w:tcPr>
          <w:p w:rsidR="00D93519" w:rsidP="00D93519" w:rsidRDefault="00D93519" w14:paraId="70DF9E56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32" w:type="dxa"/>
          </w:tcPr>
          <w:p w:rsidR="00D93519" w:rsidP="00D93519" w:rsidRDefault="00D93519" w14:paraId="44E871BC" wp14:textId="77777777">
            <w:pPr>
              <w:rPr>
                <w:rFonts w:ascii="Garamond" w:hAnsi="Garamond" w:cs="Arial"/>
                <w:sz w:val="20"/>
              </w:rPr>
            </w:pPr>
          </w:p>
        </w:tc>
      </w:tr>
      <w:tr xmlns:wp14="http://schemas.microsoft.com/office/word/2010/wordml" w:rsidR="00D93519" w:rsidTr="00640D7B" w14:paraId="5C3EB019" wp14:textId="77777777">
        <w:trPr>
          <w:trHeight w:val="250"/>
        </w:trPr>
        <w:tc>
          <w:tcPr>
            <w:tcW w:w="478" w:type="dxa"/>
          </w:tcPr>
          <w:p w:rsidRPr="00937D1E" w:rsidR="00D93519" w:rsidP="00D93519" w:rsidRDefault="00D93519" w14:paraId="78941E47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5</w:t>
            </w:r>
          </w:p>
        </w:tc>
        <w:tc>
          <w:tcPr>
            <w:tcW w:w="4091" w:type="dxa"/>
          </w:tcPr>
          <w:p w:rsidR="00D93519" w:rsidP="00D93519" w:rsidRDefault="00D93519" w14:paraId="144A5D23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81" w:type="dxa"/>
          </w:tcPr>
          <w:p w:rsidR="00D93519" w:rsidP="00D93519" w:rsidRDefault="00D93519" w14:paraId="738610EB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50" w:type="dxa"/>
          </w:tcPr>
          <w:p w:rsidRPr="00937D1E" w:rsidR="00D93519" w:rsidP="00D93519" w:rsidRDefault="00D93519" w14:paraId="33CFEC6B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1</w:t>
            </w:r>
            <w:r w:rsidR="00A73608">
              <w:rPr>
                <w:rFonts w:ascii="Garamond" w:hAnsi="Garamond" w:cs="Arial"/>
                <w:b/>
                <w:sz w:val="20"/>
              </w:rPr>
              <w:t>5</w:t>
            </w:r>
          </w:p>
        </w:tc>
        <w:tc>
          <w:tcPr>
            <w:tcW w:w="4528" w:type="dxa"/>
          </w:tcPr>
          <w:p w:rsidR="00D93519" w:rsidP="00D93519" w:rsidRDefault="00D93519" w14:paraId="637805D2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32" w:type="dxa"/>
          </w:tcPr>
          <w:p w:rsidR="00D93519" w:rsidP="00D93519" w:rsidRDefault="00D93519" w14:paraId="463F29E8" wp14:textId="77777777">
            <w:pPr>
              <w:rPr>
                <w:rFonts w:ascii="Garamond" w:hAnsi="Garamond" w:cs="Arial"/>
                <w:sz w:val="20"/>
              </w:rPr>
            </w:pPr>
          </w:p>
        </w:tc>
      </w:tr>
      <w:tr xmlns:wp14="http://schemas.microsoft.com/office/word/2010/wordml" w:rsidR="00D93519" w:rsidTr="00640D7B" w14:paraId="04DF2D2A" wp14:textId="77777777">
        <w:trPr>
          <w:trHeight w:val="259"/>
        </w:trPr>
        <w:tc>
          <w:tcPr>
            <w:tcW w:w="478" w:type="dxa"/>
          </w:tcPr>
          <w:p w:rsidRPr="00937D1E" w:rsidR="00D93519" w:rsidP="00D93519" w:rsidRDefault="00D93519" w14:paraId="29B4EA11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6</w:t>
            </w:r>
          </w:p>
        </w:tc>
        <w:tc>
          <w:tcPr>
            <w:tcW w:w="4091" w:type="dxa"/>
          </w:tcPr>
          <w:p w:rsidR="00D93519" w:rsidP="00D93519" w:rsidRDefault="00D93519" w14:paraId="3B7B4B86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81" w:type="dxa"/>
          </w:tcPr>
          <w:p w:rsidR="00D93519" w:rsidP="00D93519" w:rsidRDefault="00D93519" w14:paraId="3A0FF5F2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50" w:type="dxa"/>
          </w:tcPr>
          <w:p w:rsidRPr="00937D1E" w:rsidR="00D93519" w:rsidP="00D93519" w:rsidRDefault="00D93519" w14:paraId="0EB5E791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1</w:t>
            </w:r>
            <w:r w:rsidR="00A73608">
              <w:rPr>
                <w:rFonts w:ascii="Garamond" w:hAnsi="Garamond" w:cs="Arial"/>
                <w:b/>
                <w:sz w:val="20"/>
              </w:rPr>
              <w:t>6</w:t>
            </w:r>
          </w:p>
        </w:tc>
        <w:tc>
          <w:tcPr>
            <w:tcW w:w="4528" w:type="dxa"/>
          </w:tcPr>
          <w:p w:rsidR="00D93519" w:rsidP="00D93519" w:rsidRDefault="00D93519" w14:paraId="5630AD66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32" w:type="dxa"/>
          </w:tcPr>
          <w:p w:rsidR="00D93519" w:rsidP="00D93519" w:rsidRDefault="00D93519" w14:paraId="61829076" wp14:textId="77777777">
            <w:pPr>
              <w:rPr>
                <w:rFonts w:ascii="Garamond" w:hAnsi="Garamond" w:cs="Arial"/>
                <w:sz w:val="20"/>
              </w:rPr>
            </w:pPr>
          </w:p>
        </w:tc>
      </w:tr>
      <w:tr xmlns:wp14="http://schemas.microsoft.com/office/word/2010/wordml" w:rsidR="00D93519" w:rsidTr="00640D7B" w14:paraId="0D3072F6" wp14:textId="77777777">
        <w:tc>
          <w:tcPr>
            <w:tcW w:w="478" w:type="dxa"/>
          </w:tcPr>
          <w:p w:rsidRPr="00937D1E" w:rsidR="00D93519" w:rsidP="00D93519" w:rsidRDefault="00D93519" w14:paraId="75697EEC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7</w:t>
            </w:r>
          </w:p>
        </w:tc>
        <w:tc>
          <w:tcPr>
            <w:tcW w:w="4091" w:type="dxa"/>
          </w:tcPr>
          <w:p w:rsidR="00D93519" w:rsidP="00D93519" w:rsidRDefault="00D93519" w14:paraId="2BA226A1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81" w:type="dxa"/>
          </w:tcPr>
          <w:p w:rsidR="00D93519" w:rsidP="00D93519" w:rsidRDefault="00D93519" w14:paraId="17AD93B2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50" w:type="dxa"/>
          </w:tcPr>
          <w:p w:rsidRPr="00937D1E" w:rsidR="00D93519" w:rsidP="00D93519" w:rsidRDefault="00D93519" w14:paraId="111B77A1" wp14:textId="77777777">
            <w:pPr>
              <w:rPr>
                <w:rFonts w:ascii="Garamond" w:hAnsi="Garamond" w:cs="Arial"/>
                <w:b/>
                <w:sz w:val="20"/>
              </w:rPr>
            </w:pPr>
            <w:r w:rsidRPr="00937D1E">
              <w:rPr>
                <w:rFonts w:ascii="Garamond" w:hAnsi="Garamond" w:cs="Arial"/>
                <w:b/>
                <w:sz w:val="20"/>
              </w:rPr>
              <w:t>1</w:t>
            </w:r>
            <w:r w:rsidR="00A73608">
              <w:rPr>
                <w:rFonts w:ascii="Garamond" w:hAnsi="Garamond" w:cs="Arial"/>
                <w:b/>
                <w:sz w:val="20"/>
              </w:rPr>
              <w:t>7</w:t>
            </w:r>
          </w:p>
        </w:tc>
        <w:tc>
          <w:tcPr>
            <w:tcW w:w="4528" w:type="dxa"/>
          </w:tcPr>
          <w:p w:rsidR="00D93519" w:rsidP="00D93519" w:rsidRDefault="00D93519" w14:paraId="0DE4B5B7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32" w:type="dxa"/>
          </w:tcPr>
          <w:p w:rsidR="00D93519" w:rsidP="00D93519" w:rsidRDefault="00D93519" w14:paraId="66204FF1" wp14:textId="77777777">
            <w:pPr>
              <w:rPr>
                <w:rFonts w:ascii="Garamond" w:hAnsi="Garamond" w:cs="Arial"/>
                <w:sz w:val="20"/>
              </w:rPr>
            </w:pPr>
          </w:p>
        </w:tc>
      </w:tr>
      <w:tr xmlns:wp14="http://schemas.microsoft.com/office/word/2010/wordml" w:rsidR="00011CA0" w:rsidTr="00640D7B" w14:paraId="0750FCC8" wp14:textId="77777777">
        <w:trPr>
          <w:trHeight w:val="259"/>
        </w:trPr>
        <w:tc>
          <w:tcPr>
            <w:tcW w:w="478" w:type="dxa"/>
          </w:tcPr>
          <w:p w:rsidRPr="00937D1E" w:rsidR="00011CA0" w:rsidP="00D93519" w:rsidRDefault="00011CA0" w14:paraId="44B0A208" wp14:textId="77777777">
            <w:pPr>
              <w:rPr>
                <w:rFonts w:ascii="Garamond" w:hAnsi="Garamond" w:cs="Arial"/>
                <w:b/>
                <w:sz w:val="20"/>
              </w:rPr>
            </w:pPr>
            <w:r>
              <w:rPr>
                <w:rFonts w:ascii="Garamond" w:hAnsi="Garamond" w:cs="Arial"/>
                <w:b/>
                <w:sz w:val="20"/>
              </w:rPr>
              <w:t>8</w:t>
            </w:r>
          </w:p>
        </w:tc>
        <w:tc>
          <w:tcPr>
            <w:tcW w:w="4091" w:type="dxa"/>
          </w:tcPr>
          <w:p w:rsidR="00011CA0" w:rsidP="00D93519" w:rsidRDefault="00011CA0" w14:paraId="2DBF0D7D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81" w:type="dxa"/>
          </w:tcPr>
          <w:p w:rsidR="00011CA0" w:rsidP="00D93519" w:rsidRDefault="00011CA0" w14:paraId="6B62F1B3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50" w:type="dxa"/>
          </w:tcPr>
          <w:p w:rsidRPr="00937D1E" w:rsidR="00011CA0" w:rsidP="00D93519" w:rsidRDefault="00011CA0" w14:paraId="526D80A2" wp14:textId="77777777">
            <w:pPr>
              <w:rPr>
                <w:rFonts w:ascii="Garamond" w:hAnsi="Garamond" w:cs="Arial"/>
                <w:b/>
                <w:sz w:val="20"/>
              </w:rPr>
            </w:pPr>
            <w:r>
              <w:rPr>
                <w:rFonts w:ascii="Garamond" w:hAnsi="Garamond" w:cs="Arial"/>
                <w:b/>
                <w:sz w:val="20"/>
              </w:rPr>
              <w:t>1</w:t>
            </w:r>
            <w:r w:rsidR="00A73608">
              <w:rPr>
                <w:rFonts w:ascii="Garamond" w:hAnsi="Garamond" w:cs="Arial"/>
                <w:b/>
                <w:sz w:val="20"/>
              </w:rPr>
              <w:t>8</w:t>
            </w:r>
          </w:p>
        </w:tc>
        <w:tc>
          <w:tcPr>
            <w:tcW w:w="4528" w:type="dxa"/>
          </w:tcPr>
          <w:p w:rsidR="00011CA0" w:rsidP="00D93519" w:rsidRDefault="00011CA0" w14:paraId="02F2C34E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32" w:type="dxa"/>
          </w:tcPr>
          <w:p w:rsidR="00011CA0" w:rsidP="00D93519" w:rsidRDefault="00011CA0" w14:paraId="680A4E5D" wp14:textId="77777777">
            <w:pPr>
              <w:rPr>
                <w:rFonts w:ascii="Garamond" w:hAnsi="Garamond" w:cs="Arial"/>
                <w:sz w:val="20"/>
              </w:rPr>
            </w:pPr>
          </w:p>
        </w:tc>
      </w:tr>
      <w:tr xmlns:wp14="http://schemas.microsoft.com/office/word/2010/wordml" w:rsidR="00A73608" w:rsidTr="00640D7B" w14:paraId="075CDC7C" wp14:textId="77777777">
        <w:trPr>
          <w:trHeight w:val="259"/>
        </w:trPr>
        <w:tc>
          <w:tcPr>
            <w:tcW w:w="478" w:type="dxa"/>
          </w:tcPr>
          <w:p w:rsidR="00A73608" w:rsidP="00D93519" w:rsidRDefault="00A73608" w14:paraId="2B2B7304" wp14:textId="77777777">
            <w:pPr>
              <w:rPr>
                <w:rFonts w:ascii="Garamond" w:hAnsi="Garamond" w:cs="Arial"/>
                <w:b/>
                <w:sz w:val="20"/>
              </w:rPr>
            </w:pPr>
            <w:r>
              <w:rPr>
                <w:rFonts w:ascii="Garamond" w:hAnsi="Garamond" w:cs="Arial"/>
                <w:b/>
                <w:sz w:val="20"/>
              </w:rPr>
              <w:t>9</w:t>
            </w:r>
          </w:p>
        </w:tc>
        <w:tc>
          <w:tcPr>
            <w:tcW w:w="4091" w:type="dxa"/>
          </w:tcPr>
          <w:p w:rsidR="00A73608" w:rsidP="00D93519" w:rsidRDefault="00A73608" w14:paraId="19219836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81" w:type="dxa"/>
          </w:tcPr>
          <w:p w:rsidR="00A73608" w:rsidP="00D93519" w:rsidRDefault="00A73608" w14:paraId="296FEF7D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50" w:type="dxa"/>
          </w:tcPr>
          <w:p w:rsidRPr="00937D1E" w:rsidR="00A73608" w:rsidP="00D93519" w:rsidRDefault="00A73608" w14:paraId="2847A633" wp14:textId="77777777">
            <w:pPr>
              <w:rPr>
                <w:rFonts w:ascii="Garamond" w:hAnsi="Garamond" w:cs="Arial"/>
                <w:b/>
                <w:sz w:val="20"/>
              </w:rPr>
            </w:pPr>
            <w:r>
              <w:rPr>
                <w:rFonts w:ascii="Garamond" w:hAnsi="Garamond" w:cs="Arial"/>
                <w:b/>
                <w:sz w:val="20"/>
              </w:rPr>
              <w:t>19</w:t>
            </w:r>
          </w:p>
        </w:tc>
        <w:tc>
          <w:tcPr>
            <w:tcW w:w="4528" w:type="dxa"/>
          </w:tcPr>
          <w:p w:rsidR="00A73608" w:rsidP="00D93519" w:rsidRDefault="00A73608" w14:paraId="7194DBDC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32" w:type="dxa"/>
          </w:tcPr>
          <w:p w:rsidR="00A73608" w:rsidP="00D93519" w:rsidRDefault="00A73608" w14:paraId="769D0D3C" wp14:textId="77777777">
            <w:pPr>
              <w:rPr>
                <w:rFonts w:ascii="Garamond" w:hAnsi="Garamond" w:cs="Arial"/>
                <w:sz w:val="20"/>
              </w:rPr>
            </w:pPr>
          </w:p>
        </w:tc>
      </w:tr>
      <w:tr xmlns:wp14="http://schemas.microsoft.com/office/word/2010/wordml" w:rsidR="00F85686" w:rsidTr="00640D7B" w14:paraId="09822CE5" wp14:textId="77777777">
        <w:trPr>
          <w:trHeight w:val="259"/>
        </w:trPr>
        <w:tc>
          <w:tcPr>
            <w:tcW w:w="478" w:type="dxa"/>
          </w:tcPr>
          <w:p w:rsidRPr="00937D1E" w:rsidR="00F85686" w:rsidP="00D93519" w:rsidRDefault="00A73608" w14:paraId="5D369756" wp14:textId="77777777">
            <w:pPr>
              <w:rPr>
                <w:rFonts w:ascii="Garamond" w:hAnsi="Garamond" w:cs="Arial"/>
                <w:b/>
                <w:sz w:val="20"/>
              </w:rPr>
            </w:pPr>
            <w:r>
              <w:rPr>
                <w:rFonts w:ascii="Garamond" w:hAnsi="Garamond" w:cs="Arial"/>
                <w:b/>
                <w:sz w:val="20"/>
              </w:rPr>
              <w:t>10</w:t>
            </w:r>
          </w:p>
        </w:tc>
        <w:tc>
          <w:tcPr>
            <w:tcW w:w="4091" w:type="dxa"/>
          </w:tcPr>
          <w:p w:rsidR="00F85686" w:rsidP="00D93519" w:rsidRDefault="00F85686" w14:paraId="54CD245A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81" w:type="dxa"/>
          </w:tcPr>
          <w:p w:rsidR="00F85686" w:rsidP="00D93519" w:rsidRDefault="00F85686" w14:paraId="1231BE67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450" w:type="dxa"/>
          </w:tcPr>
          <w:p w:rsidRPr="00937D1E" w:rsidR="00F85686" w:rsidP="00D93519" w:rsidRDefault="00A73608" w14:paraId="5007C906" wp14:textId="77777777">
            <w:pPr>
              <w:rPr>
                <w:rFonts w:ascii="Garamond" w:hAnsi="Garamond" w:cs="Arial"/>
                <w:b/>
                <w:sz w:val="20"/>
              </w:rPr>
            </w:pPr>
            <w:r>
              <w:rPr>
                <w:rFonts w:ascii="Garamond" w:hAnsi="Garamond" w:cs="Arial"/>
                <w:b/>
                <w:sz w:val="20"/>
              </w:rPr>
              <w:t>20</w:t>
            </w:r>
          </w:p>
        </w:tc>
        <w:tc>
          <w:tcPr>
            <w:tcW w:w="4528" w:type="dxa"/>
          </w:tcPr>
          <w:p w:rsidR="00F85686" w:rsidP="00D93519" w:rsidRDefault="00F85686" w14:paraId="36FEB5B0" wp14:textId="77777777">
            <w:pPr>
              <w:rPr>
                <w:rFonts w:ascii="Garamond" w:hAnsi="Garamond" w:cs="Arial"/>
                <w:sz w:val="20"/>
              </w:rPr>
            </w:pPr>
          </w:p>
        </w:tc>
        <w:tc>
          <w:tcPr>
            <w:tcW w:w="332" w:type="dxa"/>
          </w:tcPr>
          <w:p w:rsidR="00F85686" w:rsidP="00D93519" w:rsidRDefault="00F85686" w14:paraId="30D7AA69" wp14:textId="77777777">
            <w:pPr>
              <w:rPr>
                <w:rFonts w:ascii="Garamond" w:hAnsi="Garamond" w:cs="Arial"/>
                <w:sz w:val="20"/>
              </w:rPr>
            </w:pPr>
          </w:p>
        </w:tc>
      </w:tr>
      <w:tr xmlns:wp14="http://schemas.microsoft.com/office/word/2010/wordml" w:rsidR="00F75814" w:rsidTr="00A529C6" w14:paraId="70800389" wp14:textId="77777777">
        <w:tc>
          <w:tcPr>
            <w:tcW w:w="10260" w:type="dxa"/>
            <w:gridSpan w:val="6"/>
            <w:shd w:val="clear" w:color="auto" w:fill="D9D9D9" w:themeFill="background1" w:themeFillShade="D9"/>
          </w:tcPr>
          <w:p w:rsidRPr="002E7E89" w:rsidR="00F75814" w:rsidP="00F75814" w:rsidRDefault="00F75814" w14:paraId="4918A0B1" wp14:textId="77777777">
            <w:pPr>
              <w:jc w:val="center"/>
              <w:rPr>
                <w:rFonts w:ascii="Garamond" w:hAnsi="Garamond" w:cs="Arial"/>
                <w:b/>
                <w:sz w:val="16"/>
                <w:szCs w:val="16"/>
              </w:rPr>
            </w:pPr>
            <w:r>
              <w:rPr>
                <w:rFonts w:ascii="Garamond" w:hAnsi="Garamond" w:cs="Arial"/>
                <w:b/>
                <w:sz w:val="16"/>
                <w:szCs w:val="16"/>
              </w:rPr>
              <w:t xml:space="preserve">K) </w:t>
            </w:r>
            <w:r w:rsidRPr="002E7E89">
              <w:rPr>
                <w:rFonts w:ascii="Garamond" w:hAnsi="Garamond" w:cs="Arial"/>
                <w:b/>
                <w:sz w:val="16"/>
                <w:szCs w:val="16"/>
              </w:rPr>
              <w:t>DISPOSICIONES DE AUTORIZACION</w:t>
            </w:r>
          </w:p>
        </w:tc>
      </w:tr>
      <w:tr xmlns:wp14="http://schemas.microsoft.com/office/word/2010/wordml" w:rsidR="00F75814" w:rsidTr="00A529C6" w14:paraId="1DF1D1D0" wp14:textId="77777777">
        <w:tc>
          <w:tcPr>
            <w:tcW w:w="10260" w:type="dxa"/>
            <w:gridSpan w:val="6"/>
          </w:tcPr>
          <w:p w:rsidRPr="004555B9" w:rsidR="00F75814" w:rsidP="00D53537" w:rsidRDefault="0080727E" w14:paraId="6852E4D6" wp14:textId="77777777">
            <w:pPr>
              <w:jc w:val="both"/>
              <w:rPr>
                <w:rFonts w:ascii="Garamond" w:hAnsi="Garamond" w:cs="Arial"/>
                <w:b/>
                <w:sz w:val="16"/>
                <w:szCs w:val="16"/>
              </w:rPr>
            </w:pPr>
            <w:r>
              <w:rPr>
                <w:rFonts w:ascii="Garamond" w:hAnsi="Garamond" w:cs="Arial"/>
                <w:sz w:val="16"/>
                <w:szCs w:val="16"/>
              </w:rPr>
              <w:t xml:space="preserve">Al firmar el </w:t>
            </w:r>
            <w:r w:rsidRPr="0080727E">
              <w:rPr>
                <w:rFonts w:ascii="Garamond" w:hAnsi="Garamond" w:cs="Arial"/>
                <w:b/>
                <w:sz w:val="16"/>
                <w:szCs w:val="16"/>
              </w:rPr>
              <w:t xml:space="preserve">Ítem </w:t>
            </w:r>
            <w:r w:rsidR="00D53537">
              <w:rPr>
                <w:rFonts w:ascii="Garamond" w:hAnsi="Garamond" w:cs="Arial"/>
                <w:b/>
                <w:sz w:val="16"/>
                <w:szCs w:val="16"/>
              </w:rPr>
              <w:t>H</w:t>
            </w:r>
            <w:r>
              <w:rPr>
                <w:rFonts w:ascii="Garamond" w:hAnsi="Garamond" w:cs="Arial"/>
                <w:b/>
                <w:sz w:val="16"/>
                <w:szCs w:val="16"/>
              </w:rPr>
              <w:t>:</w:t>
            </w:r>
            <w:r>
              <w:rPr>
                <w:rFonts w:ascii="Garamond" w:hAnsi="Garamond" w:cs="Arial"/>
                <w:sz w:val="16"/>
                <w:szCs w:val="16"/>
              </w:rPr>
              <w:t xml:space="preserve"> d</w:t>
            </w:r>
            <w:r w:rsidRPr="004555B9" w:rsidR="00F75814">
              <w:rPr>
                <w:rFonts w:ascii="Garamond" w:hAnsi="Garamond" w:cs="Arial"/>
                <w:sz w:val="16"/>
                <w:szCs w:val="16"/>
              </w:rPr>
              <w:t xml:space="preserve">eclaro mi disponibilidad para </w:t>
            </w:r>
            <w:r>
              <w:rPr>
                <w:rFonts w:ascii="Garamond" w:hAnsi="Garamond" w:cs="Arial"/>
                <w:sz w:val="16"/>
                <w:szCs w:val="16"/>
              </w:rPr>
              <w:t xml:space="preserve">ejercer </w:t>
            </w:r>
            <w:r w:rsidRPr="004555B9" w:rsidR="00F75814">
              <w:rPr>
                <w:rFonts w:ascii="Garamond" w:hAnsi="Garamond" w:cs="Arial"/>
                <w:sz w:val="16"/>
                <w:szCs w:val="16"/>
              </w:rPr>
              <w:t xml:space="preserve">la autorización que me ha sido delegada. Acepto libremente asumir las funciones inherentes a esta designación y me comprometo a desempeñar </w:t>
            </w:r>
            <w:r w:rsidRPr="004555B9" w:rsidR="004555B9">
              <w:rPr>
                <w:rFonts w:ascii="Garamond" w:hAnsi="Garamond" w:cs="Arial"/>
                <w:sz w:val="16"/>
                <w:szCs w:val="16"/>
              </w:rPr>
              <w:t>éstas</w:t>
            </w:r>
            <w:r>
              <w:rPr>
                <w:rFonts w:ascii="Garamond" w:hAnsi="Garamond" w:cs="Arial"/>
                <w:sz w:val="16"/>
                <w:szCs w:val="16"/>
              </w:rPr>
              <w:t xml:space="preserve"> fielmente</w:t>
            </w:r>
            <w:r w:rsidRPr="004555B9" w:rsidR="00F75814">
              <w:rPr>
                <w:rFonts w:ascii="Garamond" w:hAnsi="Garamond" w:cs="Arial"/>
                <w:sz w:val="16"/>
                <w:szCs w:val="16"/>
              </w:rPr>
              <w:t>. Reconozco, además, que cualquier violación a las disposiciones comprendidas</w:t>
            </w:r>
            <w:r w:rsidRPr="004555B9" w:rsidR="004555B9">
              <w:rPr>
                <w:rFonts w:ascii="Garamond" w:hAnsi="Garamond" w:cs="Arial"/>
                <w:sz w:val="16"/>
                <w:szCs w:val="16"/>
              </w:rPr>
              <w:t xml:space="preserve"> en </w:t>
            </w:r>
            <w:r>
              <w:rPr>
                <w:rFonts w:ascii="Garamond" w:hAnsi="Garamond" w:cs="Arial"/>
                <w:sz w:val="16"/>
                <w:szCs w:val="16"/>
              </w:rPr>
              <w:t>est</w:t>
            </w:r>
            <w:r w:rsidRPr="004555B9" w:rsidR="004555B9">
              <w:rPr>
                <w:rFonts w:ascii="Garamond" w:hAnsi="Garamond" w:cs="Arial"/>
                <w:sz w:val="16"/>
                <w:szCs w:val="16"/>
              </w:rPr>
              <w:t>a autorización</w:t>
            </w:r>
            <w:r w:rsidRPr="004555B9" w:rsidR="00F75814">
              <w:rPr>
                <w:rFonts w:ascii="Garamond" w:hAnsi="Garamond" w:cs="Arial"/>
                <w:sz w:val="16"/>
                <w:szCs w:val="16"/>
              </w:rPr>
              <w:t>, podrá</w:t>
            </w:r>
            <w:r w:rsidRPr="004555B9" w:rsidR="004555B9">
              <w:rPr>
                <w:rFonts w:ascii="Garamond" w:hAnsi="Garamond" w:cs="Arial"/>
                <w:sz w:val="16"/>
                <w:szCs w:val="16"/>
              </w:rPr>
              <w:t>n</w:t>
            </w:r>
            <w:r w:rsidRPr="004555B9" w:rsidR="00F75814">
              <w:rPr>
                <w:rFonts w:ascii="Garamond" w:hAnsi="Garamond" w:cs="Arial"/>
                <w:sz w:val="16"/>
                <w:szCs w:val="16"/>
              </w:rPr>
              <w:t xml:space="preserve"> ser sancionada</w:t>
            </w:r>
            <w:r w:rsidRPr="004555B9" w:rsidR="004555B9">
              <w:rPr>
                <w:rFonts w:ascii="Garamond" w:hAnsi="Garamond" w:cs="Arial"/>
                <w:sz w:val="16"/>
                <w:szCs w:val="16"/>
              </w:rPr>
              <w:t>s</w:t>
            </w:r>
            <w:r w:rsidRPr="004555B9" w:rsidR="00F75814">
              <w:rPr>
                <w:rFonts w:ascii="Garamond" w:hAnsi="Garamond" w:cs="Arial"/>
                <w:sz w:val="16"/>
                <w:szCs w:val="16"/>
              </w:rPr>
              <w:t xml:space="preserve"> a tenor con la reglamentación administrativa</w:t>
            </w:r>
            <w:r>
              <w:rPr>
                <w:rFonts w:ascii="Garamond" w:hAnsi="Garamond" w:cs="Arial"/>
                <w:sz w:val="16"/>
                <w:szCs w:val="16"/>
              </w:rPr>
              <w:t xml:space="preserve"> vigente correspondiente</w:t>
            </w:r>
            <w:r w:rsidRPr="004555B9" w:rsidR="00F75814">
              <w:rPr>
                <w:rFonts w:ascii="Garamond" w:hAnsi="Garamond" w:cs="Arial"/>
                <w:sz w:val="16"/>
                <w:szCs w:val="16"/>
              </w:rPr>
              <w:t>.</w:t>
            </w:r>
          </w:p>
        </w:tc>
      </w:tr>
      <w:tr xmlns:wp14="http://schemas.microsoft.com/office/word/2010/wordml" w:rsidR="00F75814" w:rsidTr="00A529C6" w14:paraId="1C87BF80" wp14:textId="77777777">
        <w:tc>
          <w:tcPr>
            <w:tcW w:w="10260" w:type="dxa"/>
            <w:gridSpan w:val="6"/>
            <w:shd w:val="clear" w:color="auto" w:fill="D9D9D9" w:themeFill="background1" w:themeFillShade="D9"/>
          </w:tcPr>
          <w:p w:rsidRPr="00557319" w:rsidR="00F75814" w:rsidP="00F75814" w:rsidRDefault="00F75814" w14:paraId="4B0B3B46" wp14:textId="77777777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L</w:t>
            </w:r>
            <w:r w:rsidRPr="00557319">
              <w:rPr>
                <w:rFonts w:ascii="Garamond" w:hAnsi="Garamond"/>
                <w:b/>
                <w:sz w:val="16"/>
                <w:szCs w:val="16"/>
              </w:rPr>
              <w:t>) PARA LLENARSE EN CASO DE RESCISIÓN DE AUTORIZACIONES ANTERIORES</w:t>
            </w:r>
          </w:p>
        </w:tc>
      </w:tr>
      <w:tr xmlns:wp14="http://schemas.microsoft.com/office/word/2010/wordml" w:rsidR="00F75814" w:rsidTr="00A529C6" w14:paraId="11BD6FDD" wp14:textId="77777777">
        <w:tc>
          <w:tcPr>
            <w:tcW w:w="10260" w:type="dxa"/>
            <w:gridSpan w:val="6"/>
          </w:tcPr>
          <w:p w:rsidRPr="00D53537" w:rsidR="00F75814" w:rsidP="000D3CC5" w:rsidRDefault="00F75814" w14:paraId="1C021F55" wp14:textId="77777777">
            <w:pPr>
              <w:jc w:val="both"/>
              <w:rPr>
                <w:rFonts w:ascii="Garamond" w:hAnsi="Garamond"/>
                <w:sz w:val="18"/>
                <w:szCs w:val="18"/>
              </w:rPr>
            </w:pPr>
            <w:r w:rsidRPr="00D53537">
              <w:rPr>
                <w:rFonts w:ascii="Garamond" w:hAnsi="Garamond"/>
                <w:sz w:val="18"/>
                <w:szCs w:val="18"/>
              </w:rPr>
              <w:t xml:space="preserve">Esta autorización sustituye [  ] permanentemente; [  ] temporeramente hasta el día ____ de ______________ </w:t>
            </w:r>
            <w:proofErr w:type="spellStart"/>
            <w:r w:rsidRPr="00D53537">
              <w:rPr>
                <w:rFonts w:ascii="Garamond" w:hAnsi="Garamond"/>
                <w:sz w:val="18"/>
                <w:szCs w:val="18"/>
              </w:rPr>
              <w:t>de</w:t>
            </w:r>
            <w:proofErr w:type="spellEnd"/>
            <w:r w:rsidRPr="00D53537">
              <w:rPr>
                <w:rFonts w:ascii="Garamond" w:hAnsi="Garamond"/>
                <w:sz w:val="18"/>
                <w:szCs w:val="18"/>
              </w:rPr>
              <w:t xml:space="preserve"> 20__, la concedida el ___ de ___________ </w:t>
            </w:r>
            <w:proofErr w:type="spellStart"/>
            <w:r w:rsidRPr="00D53537">
              <w:rPr>
                <w:rFonts w:ascii="Garamond" w:hAnsi="Garamond"/>
                <w:sz w:val="18"/>
                <w:szCs w:val="18"/>
              </w:rPr>
              <w:t>de</w:t>
            </w:r>
            <w:proofErr w:type="spellEnd"/>
            <w:r w:rsidRPr="00D53537">
              <w:rPr>
                <w:rFonts w:ascii="Garamond" w:hAnsi="Garamond"/>
                <w:sz w:val="18"/>
                <w:szCs w:val="18"/>
              </w:rPr>
              <w:t xml:space="preserve"> 20__ a _________________</w:t>
            </w:r>
            <w:r w:rsidR="00D53537">
              <w:rPr>
                <w:rFonts w:ascii="Garamond" w:hAnsi="Garamond"/>
                <w:sz w:val="18"/>
                <w:szCs w:val="18"/>
              </w:rPr>
              <w:t>___</w:t>
            </w:r>
            <w:r w:rsidRPr="00D53537">
              <w:rPr>
                <w:rFonts w:ascii="Garamond" w:hAnsi="Garamond"/>
                <w:sz w:val="18"/>
                <w:szCs w:val="18"/>
              </w:rPr>
              <w:t>______, ___</w:t>
            </w:r>
            <w:r w:rsidR="00D53537">
              <w:rPr>
                <w:rFonts w:ascii="Garamond" w:hAnsi="Garamond"/>
                <w:sz w:val="18"/>
                <w:szCs w:val="18"/>
              </w:rPr>
              <w:t>__</w:t>
            </w:r>
            <w:r w:rsidRPr="00D53537">
              <w:rPr>
                <w:rFonts w:ascii="Garamond" w:hAnsi="Garamond"/>
                <w:sz w:val="18"/>
                <w:szCs w:val="18"/>
              </w:rPr>
              <w:t>__________________________.</w:t>
            </w:r>
          </w:p>
          <w:p w:rsidRPr="00D53537" w:rsidR="00F75814" w:rsidP="000D3CC5" w:rsidRDefault="00F75814" w14:paraId="56E3805F" wp14:textId="77777777">
            <w:pPr>
              <w:rPr>
                <w:rFonts w:ascii="Garamond" w:hAnsi="Garamond"/>
                <w:sz w:val="14"/>
                <w:szCs w:val="14"/>
              </w:rPr>
            </w:pPr>
            <w:r w:rsidRPr="00D53537">
              <w:rPr>
                <w:rFonts w:ascii="Garamond" w:hAnsi="Garamond"/>
                <w:sz w:val="18"/>
                <w:szCs w:val="18"/>
              </w:rPr>
              <w:t xml:space="preserve">                                                     </w:t>
            </w:r>
            <w:r w:rsidR="00D53537">
              <w:rPr>
                <w:rFonts w:ascii="Garamond" w:hAnsi="Garamond"/>
                <w:sz w:val="18"/>
                <w:szCs w:val="18"/>
              </w:rPr>
              <w:t xml:space="preserve">    </w:t>
            </w:r>
            <w:r w:rsidRPr="00D53537">
              <w:rPr>
                <w:rFonts w:ascii="Garamond" w:hAnsi="Garamond"/>
                <w:sz w:val="18"/>
                <w:szCs w:val="18"/>
              </w:rPr>
              <w:t xml:space="preserve"> </w:t>
            </w:r>
            <w:r w:rsidRPr="00D53537">
              <w:rPr>
                <w:rFonts w:ascii="Garamond" w:hAnsi="Garamond"/>
                <w:sz w:val="14"/>
                <w:szCs w:val="14"/>
              </w:rPr>
              <w:t xml:space="preserve">(Nombre del oficial a quien sustituye)       </w:t>
            </w:r>
            <w:r w:rsidR="00D53537">
              <w:rPr>
                <w:rFonts w:ascii="Garamond" w:hAnsi="Garamond"/>
                <w:sz w:val="14"/>
                <w:szCs w:val="14"/>
              </w:rPr>
              <w:t xml:space="preserve">  </w:t>
            </w:r>
            <w:r w:rsidRPr="00D53537">
              <w:rPr>
                <w:rFonts w:ascii="Garamond" w:hAnsi="Garamond"/>
                <w:sz w:val="14"/>
                <w:szCs w:val="14"/>
              </w:rPr>
              <w:t>(Título del Oficial autorizado a quien sustituye)</w:t>
            </w:r>
          </w:p>
          <w:p w:rsidR="00F1754C" w:rsidP="00F1754C" w:rsidRDefault="00F75814" w14:paraId="7EDF0FDE" wp14:textId="77777777">
            <w:pPr>
              <w:rPr>
                <w:rFonts w:ascii="Garamond" w:hAnsi="Garamond"/>
                <w:sz w:val="18"/>
                <w:szCs w:val="18"/>
              </w:rPr>
            </w:pPr>
            <w:r w:rsidRPr="00D53537">
              <w:rPr>
                <w:rFonts w:ascii="Garamond" w:hAnsi="Garamond"/>
                <w:sz w:val="18"/>
                <w:szCs w:val="18"/>
              </w:rPr>
              <w:t xml:space="preserve">La Sustitución es [  ] Total, o [  ] Solamente en cuanto a los siguientes documentos: </w:t>
            </w:r>
          </w:p>
          <w:p w:rsidRPr="00D53537" w:rsidR="00F75814" w:rsidP="00F1754C" w:rsidRDefault="00F75814" w14:paraId="7196D064" wp14:textId="77777777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xmlns:wp14="http://schemas.microsoft.com/office/word/2010/wordml" w:rsidR="006B11D9" w:rsidTr="00A529C6" w14:paraId="247D87CA" wp14:textId="77777777">
        <w:tc>
          <w:tcPr>
            <w:tcW w:w="10260" w:type="dxa"/>
            <w:gridSpan w:val="6"/>
            <w:shd w:val="clear" w:color="auto" w:fill="D9D9D9" w:themeFill="background1" w:themeFillShade="D9"/>
          </w:tcPr>
          <w:p w:rsidRPr="006B11D9" w:rsidR="006B11D9" w:rsidP="006B11D9" w:rsidRDefault="006B11D9" w14:paraId="677608F5" wp14:textId="77777777">
            <w:pPr>
              <w:shd w:val="pct15" w:color="auto" w:fill="auto"/>
              <w:jc w:val="center"/>
              <w:rPr>
                <w:rFonts w:ascii="Garamond" w:hAnsi="Garamond" w:cs="Arial"/>
                <w:b/>
                <w:sz w:val="16"/>
                <w:szCs w:val="16"/>
                <w:shd w:val="pct10" w:color="auto" w:fill="auto"/>
              </w:rPr>
            </w:pPr>
            <w:r w:rsidRPr="003B7089">
              <w:rPr>
                <w:rFonts w:ascii="Garamond" w:hAnsi="Garamond" w:cs="Arial"/>
                <w:b/>
                <w:color w:val="00B050"/>
                <w:sz w:val="16"/>
                <w:szCs w:val="16"/>
                <w:shd w:val="clear" w:color="auto" w:fill="D9D9D9" w:themeFill="background1" w:themeFillShade="D9"/>
              </w:rPr>
              <w:t>M) PARA USO DE LA OFICINA DE PREINTERVENCIÓN</w:t>
            </w:r>
          </w:p>
        </w:tc>
      </w:tr>
      <w:tr xmlns:wp14="http://schemas.microsoft.com/office/word/2010/wordml" w:rsidR="006B11D9" w:rsidTr="00A529C6" w14:paraId="0140C295" wp14:textId="77777777">
        <w:tc>
          <w:tcPr>
            <w:tcW w:w="10260" w:type="dxa"/>
            <w:gridSpan w:val="6"/>
          </w:tcPr>
          <w:p w:rsidRPr="006B11D9" w:rsidR="006B11D9" w:rsidP="00F1754C" w:rsidRDefault="006B11D9" w14:paraId="133DB067" wp14:textId="77777777">
            <w:pPr>
              <w:jc w:val="both"/>
              <w:rPr>
                <w:rFonts w:ascii="Garamond" w:hAnsi="Garamond"/>
                <w:sz w:val="16"/>
                <w:szCs w:val="16"/>
              </w:rPr>
            </w:pPr>
            <w:r w:rsidRPr="006B11D9">
              <w:rPr>
                <w:rFonts w:ascii="Garamond" w:hAnsi="Garamond"/>
                <w:sz w:val="16"/>
                <w:szCs w:val="16"/>
              </w:rPr>
              <w:t>Este documento tendrá efectividad una vez se reciba correctamente cumplimentado en todas sus partes, en la Oficina de Preintervención. De conformidad a las normas y procedimientos de preintervención vigentes, la Oficina de Preintervención del RUM se reserva el derecho de aceptar parcial o totalmente, según delegada y presentada, la autorización recibida.</w:t>
            </w:r>
          </w:p>
        </w:tc>
      </w:tr>
    </w:tbl>
    <w:tbl>
      <w:tblPr>
        <w:tblW w:w="10260" w:type="dxa"/>
        <w:tblInd w:w="-37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ook w:val="04A0" w:firstRow="1" w:lastRow="0" w:firstColumn="1" w:lastColumn="0" w:noHBand="0" w:noVBand="1"/>
      </w:tblPr>
      <w:tblGrid>
        <w:gridCol w:w="5093"/>
        <w:gridCol w:w="5167"/>
      </w:tblGrid>
      <w:tr xmlns:wp14="http://schemas.microsoft.com/office/word/2010/wordml" w:rsidRPr="000459C6" w:rsidR="006B11D9" w:rsidTr="00A658CC" w14:paraId="262B7480" wp14:textId="77777777">
        <w:tc>
          <w:tcPr>
            <w:tcW w:w="5093" w:type="dxa"/>
            <w:shd w:val="clear" w:color="auto" w:fill="auto"/>
          </w:tcPr>
          <w:p w:rsidRPr="00CF3594" w:rsidR="006B11D9" w:rsidP="0053556D" w:rsidRDefault="006B11D9" w14:paraId="6264D369" wp14:textId="77777777">
            <w:pPr>
              <w:rPr>
                <w:rFonts w:ascii="Garamond" w:hAnsi="Garamond" w:cs="Arial"/>
                <w:b/>
                <w:sz w:val="16"/>
                <w:szCs w:val="16"/>
              </w:rPr>
            </w:pPr>
            <w:r w:rsidRPr="00CF3594">
              <w:rPr>
                <w:rFonts w:ascii="Garamond" w:hAnsi="Garamond" w:cs="Arial"/>
                <w:b/>
                <w:sz w:val="16"/>
                <w:szCs w:val="16"/>
              </w:rPr>
              <w:t>Solicitud Recibida por:</w:t>
            </w:r>
          </w:p>
          <w:p w:rsidRPr="00CF3594" w:rsidR="006B11D9" w:rsidP="0053556D" w:rsidRDefault="006B11D9" w14:paraId="1335FEAF" wp14:textId="77777777">
            <w:pPr>
              <w:rPr>
                <w:rFonts w:ascii="Garamond" w:hAnsi="Garamond" w:cs="Arial"/>
                <w:b/>
                <w:sz w:val="16"/>
                <w:szCs w:val="16"/>
              </w:rPr>
            </w:pPr>
            <w:r w:rsidRPr="00CF3594">
              <w:rPr>
                <w:rFonts w:ascii="Garamond" w:hAnsi="Garamond" w:cs="Arial"/>
                <w:b/>
                <w:sz w:val="16"/>
                <w:szCs w:val="16"/>
              </w:rPr>
              <w:t xml:space="preserve">                                            __________________      __________</w:t>
            </w:r>
          </w:p>
          <w:p w:rsidRPr="00CF3594" w:rsidR="006B11D9" w:rsidP="0053556D" w:rsidRDefault="006B11D9" w14:paraId="2D43BC5F" wp14:textId="77777777">
            <w:pPr>
              <w:rPr>
                <w:rFonts w:ascii="Arial Narrow" w:hAnsi="Arial Narrow"/>
                <w:sz w:val="20"/>
              </w:rPr>
            </w:pPr>
            <w:r w:rsidRPr="00CF3594">
              <w:rPr>
                <w:rFonts w:ascii="Garamond" w:hAnsi="Garamond" w:cs="Arial"/>
                <w:b/>
                <w:sz w:val="16"/>
                <w:szCs w:val="16"/>
              </w:rPr>
              <w:t xml:space="preserve">                                                    </w:t>
            </w:r>
            <w:r>
              <w:rPr>
                <w:rFonts w:ascii="Garamond" w:hAnsi="Garamond" w:cs="Arial"/>
                <w:b/>
                <w:sz w:val="16"/>
                <w:szCs w:val="16"/>
              </w:rPr>
              <w:t>Iniciales</w:t>
            </w:r>
            <w:r w:rsidRPr="00CF3594">
              <w:rPr>
                <w:rFonts w:ascii="Garamond" w:hAnsi="Garamond" w:cs="Arial"/>
                <w:b/>
                <w:sz w:val="16"/>
                <w:szCs w:val="16"/>
              </w:rPr>
              <w:t xml:space="preserve">                       Fecha</w:t>
            </w:r>
          </w:p>
        </w:tc>
        <w:tc>
          <w:tcPr>
            <w:tcW w:w="5167" w:type="dxa"/>
            <w:shd w:val="clear" w:color="auto" w:fill="auto"/>
          </w:tcPr>
          <w:p w:rsidRPr="00626068" w:rsidR="006B11D9" w:rsidP="0053556D" w:rsidRDefault="006B11D9" w14:paraId="5F25C30B" wp14:textId="77777777">
            <w:pPr>
              <w:rPr>
                <w:rFonts w:ascii="Times New Roman" w:hAnsi="Times New Roman"/>
                <w:b/>
                <w:sz w:val="16"/>
                <w:szCs w:val="16"/>
              </w:rPr>
            </w:pPr>
            <w:r w:rsidRPr="00626068">
              <w:rPr>
                <w:rFonts w:ascii="Garamond" w:hAnsi="Garamond" w:cs="Arial"/>
                <w:b/>
                <w:sz w:val="16"/>
                <w:szCs w:val="16"/>
              </w:rPr>
              <w:t>Observaciones:</w:t>
            </w:r>
          </w:p>
          <w:p w:rsidRPr="00CF3594" w:rsidR="006B11D9" w:rsidP="0053556D" w:rsidRDefault="006B11D9" w14:paraId="34FF1C98" wp14:textId="77777777">
            <w:pPr>
              <w:rPr>
                <w:rFonts w:ascii="Times New Roman" w:hAnsi="Times New Roman"/>
                <w:b/>
                <w:szCs w:val="24"/>
              </w:rPr>
            </w:pPr>
          </w:p>
        </w:tc>
      </w:tr>
    </w:tbl>
    <w:p xmlns:wp14="http://schemas.microsoft.com/office/word/2010/wordml" w:rsidRPr="00901CD2" w:rsidR="006B11D9" w:rsidP="009806BF" w:rsidRDefault="009806BF" w14:paraId="5715ACCE" wp14:textId="51C23D89">
      <w:pPr>
        <w:jc w:val="both"/>
        <w:rPr>
          <w:rFonts w:ascii="Times New Roman" w:hAnsi="Times New Roman"/>
          <w:sz w:val="12"/>
          <w:szCs w:val="12"/>
          <w:lang w:val="es-VE"/>
        </w:rPr>
      </w:pPr>
      <w:r w:rsidRPr="1451D071" w:rsidR="009806BF">
        <w:rPr>
          <w:rFonts w:ascii="Times New Roman" w:hAnsi="Times New Roman"/>
          <w:sz w:val="12"/>
          <w:szCs w:val="12"/>
          <w:lang w:val="es-VE"/>
        </w:rPr>
        <w:t>AFPP/A</w:t>
      </w:r>
      <w:r w:rsidRPr="1451D071" w:rsidR="0057552F">
        <w:rPr>
          <w:rFonts w:ascii="Times New Roman" w:hAnsi="Times New Roman"/>
          <w:sz w:val="12"/>
          <w:szCs w:val="12"/>
          <w:lang w:val="es-VE"/>
        </w:rPr>
        <w:t>LMF</w:t>
      </w:r>
      <w:r w:rsidRPr="1451D071" w:rsidR="009806BF">
        <w:rPr>
          <w:rFonts w:ascii="Times New Roman" w:hAnsi="Times New Roman"/>
          <w:sz w:val="12"/>
          <w:szCs w:val="12"/>
          <w:lang w:val="es-VE"/>
        </w:rPr>
        <w:t>/mrp</w:t>
      </w:r>
      <w:r w:rsidRPr="1451D071" w:rsidR="376295B9">
        <w:rPr>
          <w:rFonts w:ascii="Times New Roman" w:hAnsi="Times New Roman"/>
          <w:sz w:val="12"/>
          <w:szCs w:val="12"/>
          <w:lang w:val="es-VE"/>
        </w:rPr>
        <w:t>092016, rev</w:t>
      </w:r>
    </w:p>
    <w:sectPr w:rsidRPr="00901CD2" w:rsidR="006B11D9" w:rsidSect="004C7D02">
      <w:headerReference w:type="first" r:id="rId8"/>
      <w:type w:val="continuous"/>
      <w:pgSz w:w="12240" w:h="15840" w:orient="portrait" w:code="1"/>
      <w:pgMar w:top="1152" w:right="1440" w:bottom="1152" w:left="1440" w:header="720" w:footer="720" w:gutter="0"/>
      <w:pgBorders w:offsetFrom="page">
        <w:top w:val="dashDotStroked" w:color="auto" w:sz="24" w:space="24"/>
        <w:left w:val="dashDotStroked" w:color="auto" w:sz="24" w:space="24"/>
        <w:bottom w:val="dashDotStroked" w:color="auto" w:sz="24" w:space="24"/>
        <w:right w:val="dashDotStroked" w:color="auto" w:sz="24" w:space="24"/>
      </w:pgBorders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xmlns:wp14="http://schemas.microsoft.com/office/word/2010/wordml" w:rsidR="00BF7BBA" w:rsidRDefault="00BF7BBA" w14:paraId="48A21919" wp14:textId="77777777">
      <w:r>
        <w:separator/>
      </w:r>
    </w:p>
  </w:endnote>
  <w:endnote w:type="continuationSeparator" w:id="0">
    <w:p xmlns:wp14="http://schemas.microsoft.com/office/word/2010/wordml" w:rsidR="00BF7BBA" w:rsidRDefault="00BF7BBA" w14:paraId="6BD18F9B" wp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xmlns:wp14="http://schemas.microsoft.com/office/word/2010/wordml" w:rsidR="00BF7BBA" w:rsidRDefault="00BF7BBA" w14:paraId="238601FE" wp14:textId="77777777">
      <w:r>
        <w:separator/>
      </w:r>
    </w:p>
  </w:footnote>
  <w:footnote w:type="continuationSeparator" w:id="0">
    <w:p xmlns:wp14="http://schemas.microsoft.com/office/word/2010/wordml" w:rsidR="00BF7BBA" w:rsidRDefault="00BF7BBA" w14:paraId="0F3CABC7" wp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p xmlns:wp14="http://schemas.microsoft.com/office/word/2010/wordml" w:rsidRPr="009806BF" w:rsidR="00A111FF" w:rsidP="00A111FF" w:rsidRDefault="0057552F" w14:paraId="2A14DE57" wp14:textId="77777777">
    <w:pPr>
      <w:pStyle w:val="Header"/>
      <w:tabs>
        <w:tab w:val="left" w:pos="180"/>
      </w:tabs>
      <w:jc w:val="center"/>
      <w:rPr>
        <w:rFonts w:ascii="Garamond" w:hAnsi="Garamond"/>
        <w:color w:val="008000"/>
        <w:sz w:val="20"/>
      </w:rPr>
    </w:pPr>
    <w:r>
      <w:rPr>
        <w:rFonts w:ascii="Garamond" w:hAnsi="Garamond"/>
        <w:noProof/>
        <w:color w:val="008000"/>
        <w:sz w:val="20"/>
        <w:lang w:val="en-US"/>
      </w:rPr>
      <w:drawing>
        <wp:anchor xmlns:wp14="http://schemas.microsoft.com/office/word/2010/wordprocessingDrawing" distT="0" distB="0" distL="114300" distR="114300" simplePos="0" relativeHeight="251663872" behindDoc="1" locked="0" layoutInCell="1" allowOverlap="1" wp14:anchorId="5C06FC96" wp14:editId="1314EC3F">
          <wp:simplePos x="0" y="0"/>
          <wp:positionH relativeFrom="column">
            <wp:posOffset>5220119</wp:posOffset>
          </wp:positionH>
          <wp:positionV relativeFrom="paragraph">
            <wp:posOffset>-25121</wp:posOffset>
          </wp:positionV>
          <wp:extent cx="1223010" cy="547635"/>
          <wp:effectExtent l="0" t="0" r="0" b="5080"/>
          <wp:wrapNone/>
          <wp:docPr id="5" name="Picture 5" descr="http://www.upr.edu/wp-content/uploads/2014/09/Logo-UPR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upr.edu/wp-content/uploads/2014/09/Logo-UPR-Small.png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3650" cy="5523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Garamond" w:hAnsi="Garamond"/>
        <w:noProof/>
        <w:color w:val="008000"/>
        <w:sz w:val="20"/>
        <w:lang w:val="en-US"/>
      </w:rPr>
      <w:drawing>
        <wp:anchor xmlns:wp14="http://schemas.microsoft.com/office/word/2010/wordprocessingDrawing" distT="0" distB="0" distL="114300" distR="114300" simplePos="0" relativeHeight="251657728" behindDoc="0" locked="0" layoutInCell="1" allowOverlap="1" wp14:anchorId="7A47E0E4" wp14:editId="328B92E6">
          <wp:simplePos x="0" y="0"/>
          <wp:positionH relativeFrom="column">
            <wp:posOffset>-480137</wp:posOffset>
          </wp:positionH>
          <wp:positionV relativeFrom="paragraph">
            <wp:posOffset>-73681</wp:posOffset>
          </wp:positionV>
          <wp:extent cx="805815" cy="799465"/>
          <wp:effectExtent l="0" t="0" r="0" b="635"/>
          <wp:wrapTopAndBottom/>
          <wp:docPr id="2" name="Picture 2" descr="D:\CRESPO\Rumshld2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CRESPO\Rumshld2.bmp"/>
                  <pic:cNvPicPr>
                    <a:picLocks noChangeAspect="1" noChangeArrowheads="1"/>
                  </pic:cNvPicPr>
                </pic:nvPicPr>
                <pic:blipFill>
                  <a:blip r:embed="rId3" r:link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5815" cy="799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806BF" w:rsidR="00A111FF">
      <w:rPr>
        <w:rFonts w:ascii="Garamond" w:hAnsi="Garamond"/>
        <w:color w:val="008000"/>
        <w:sz w:val="20"/>
      </w:rPr>
      <w:t>Recinto Universitario de Mayagüez</w:t>
    </w:r>
  </w:p>
  <w:p xmlns:wp14="http://schemas.microsoft.com/office/word/2010/wordml" w:rsidRPr="009806BF" w:rsidR="00A111FF" w:rsidP="00A111FF" w:rsidRDefault="00A111FF" w14:paraId="11374093" wp14:textId="77777777">
    <w:pPr>
      <w:pStyle w:val="Header"/>
      <w:tabs>
        <w:tab w:val="left" w:pos="180"/>
      </w:tabs>
      <w:jc w:val="center"/>
      <w:rPr>
        <w:rFonts w:ascii="Garamond" w:hAnsi="Garamond"/>
        <w:color w:val="008000"/>
        <w:sz w:val="20"/>
      </w:rPr>
    </w:pPr>
    <w:r w:rsidRPr="009806BF">
      <w:rPr>
        <w:rFonts w:ascii="Garamond" w:hAnsi="Garamond"/>
        <w:color w:val="008000"/>
        <w:sz w:val="20"/>
      </w:rPr>
      <w:t>Decanato de Administración</w:t>
    </w:r>
  </w:p>
  <w:p xmlns:wp14="http://schemas.microsoft.com/office/word/2010/wordml" w:rsidRPr="009806BF" w:rsidR="00A111FF" w:rsidP="00A111FF" w:rsidRDefault="00CE5BD3" w14:paraId="1A329574" wp14:textId="77777777">
    <w:pPr>
      <w:pStyle w:val="Header"/>
      <w:tabs>
        <w:tab w:val="left" w:pos="180"/>
      </w:tabs>
      <w:jc w:val="center"/>
      <w:rPr>
        <w:rFonts w:ascii="Garamond" w:hAnsi="Garamond"/>
        <w:color w:val="008000"/>
        <w:sz w:val="20"/>
      </w:rPr>
    </w:pPr>
    <w:r w:rsidRPr="009806BF">
      <w:rPr>
        <w:rFonts w:ascii="Garamond" w:hAnsi="Garamond"/>
        <w:color w:val="008000"/>
        <w:sz w:val="20"/>
      </w:rPr>
      <w:t>Departamento de Finanzas</w:t>
    </w:r>
  </w:p>
  <w:p xmlns:wp14="http://schemas.microsoft.com/office/word/2010/wordml" w:rsidRPr="009806BF" w:rsidR="00CE5BD3" w:rsidP="00A111FF" w:rsidRDefault="00CE5BD3" w14:paraId="6994CC9D" wp14:textId="77777777">
    <w:pPr>
      <w:pStyle w:val="Header"/>
      <w:tabs>
        <w:tab w:val="left" w:pos="180"/>
      </w:tabs>
      <w:jc w:val="center"/>
      <w:rPr>
        <w:rFonts w:ascii="Garamond" w:hAnsi="Garamond"/>
        <w:color w:val="008000"/>
        <w:sz w:val="20"/>
      </w:rPr>
    </w:pPr>
    <w:r w:rsidRPr="009806BF">
      <w:rPr>
        <w:rFonts w:ascii="Garamond" w:hAnsi="Garamond"/>
        <w:color w:val="008000"/>
        <w:sz w:val="20"/>
      </w:rPr>
      <w:t>Oficina de Preintervención</w:t>
    </w:r>
  </w:p>
  <w:tbl>
    <w:tblPr>
      <w:tblStyle w:val="TableGrid"/>
      <w:tblW w:w="0" w:type="auto"/>
      <w:tblInd w:w="1250" w:type="dxa"/>
      <w:tblLook w:val="04A0" w:firstRow="1" w:lastRow="0" w:firstColumn="1" w:lastColumn="0" w:noHBand="0" w:noVBand="1"/>
    </w:tblPr>
    <w:tblGrid>
      <w:gridCol w:w="7200"/>
    </w:tblGrid>
    <w:tr xmlns:wp14="http://schemas.microsoft.com/office/word/2010/wordml" w:rsidR="00EF2092" w:rsidTr="001E00DC" w14:paraId="0FE3DEC3" wp14:textId="77777777">
      <w:tc>
        <w:tcPr>
          <w:tcW w:w="7200" w:type="dxa"/>
          <w:shd w:val="clear" w:color="auto" w:fill="auto"/>
        </w:tcPr>
        <w:p w:rsidRPr="00EF2092" w:rsidR="00EF2092" w:rsidP="00A111FF" w:rsidRDefault="00EF2092" w14:paraId="7FA6D6F2" wp14:textId="77777777">
          <w:pPr>
            <w:pStyle w:val="Header"/>
            <w:jc w:val="center"/>
            <w:rPr>
              <w:rFonts w:ascii="Garamond" w:hAnsi="Garamond"/>
              <w:b/>
              <w:szCs w:val="24"/>
            </w:rPr>
          </w:pPr>
          <w:r w:rsidRPr="00EF2092">
            <w:rPr>
              <w:rFonts w:ascii="Garamond" w:hAnsi="Garamond"/>
              <w:b/>
              <w:color w:val="00B050"/>
              <w:szCs w:val="24"/>
            </w:rPr>
            <w:t>REGISTRO DE FIRMAS AUTORIZADAS</w:t>
          </w:r>
        </w:p>
      </w:tc>
    </w:tr>
  </w:tbl>
  <w:p xmlns:wp14="http://schemas.microsoft.com/office/word/2010/wordml" w:rsidRPr="00A111FF" w:rsidR="00A111FF" w:rsidP="00A111FF" w:rsidRDefault="00A111FF" w14:paraId="6D072C0D" wp14:textId="77777777">
    <w:pPr>
      <w:pStyle w:val="Header"/>
      <w:jc w:val="center"/>
      <w:rPr>
        <w:rFonts w:ascii="Arial Narrow" w:hAnsi="Arial Narrow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DFB845F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1" w15:restartNumberingAfterBreak="0">
    <w:nsid w:val="03771B2F"/>
    <w:multiLevelType w:val="singleLevel"/>
    <w:tmpl w:val="19A6630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" w15:restartNumberingAfterBreak="0">
    <w:nsid w:val="08A30B99"/>
    <w:multiLevelType w:val="singleLevel"/>
    <w:tmpl w:val="0409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3" w15:restartNumberingAfterBreak="0">
    <w:nsid w:val="132D5CD2"/>
    <w:multiLevelType w:val="hybridMultilevel"/>
    <w:tmpl w:val="136A269A"/>
    <w:lvl w:ilvl="0" w:tplc="2EFE1DF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F6D4480"/>
    <w:multiLevelType w:val="hybridMultilevel"/>
    <w:tmpl w:val="652EF5E4"/>
    <w:lvl w:ilvl="0" w:tplc="04090001">
      <w:start w:val="6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 w:eastAsia="Times New Roman" w:cs="Times New Roman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18D4AB2"/>
    <w:multiLevelType w:val="singleLevel"/>
    <w:tmpl w:val="0409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6" w15:restartNumberingAfterBreak="0">
    <w:nsid w:val="2376255E"/>
    <w:multiLevelType w:val="singleLevel"/>
    <w:tmpl w:val="0409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7" w15:restartNumberingAfterBreak="0">
    <w:nsid w:val="31053992"/>
    <w:multiLevelType w:val="singleLevel"/>
    <w:tmpl w:val="0409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8" w15:restartNumberingAfterBreak="0">
    <w:nsid w:val="313A284C"/>
    <w:multiLevelType w:val="singleLevel"/>
    <w:tmpl w:val="0409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9" w15:restartNumberingAfterBreak="0">
    <w:nsid w:val="32970B7C"/>
    <w:multiLevelType w:val="hybridMultilevel"/>
    <w:tmpl w:val="B384570C"/>
    <w:lvl w:ilvl="0" w:tplc="2B3ADEE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D3514B"/>
    <w:multiLevelType w:val="singleLevel"/>
    <w:tmpl w:val="0409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1" w15:restartNumberingAfterBreak="0">
    <w:nsid w:val="33EE6557"/>
    <w:multiLevelType w:val="hybridMultilevel"/>
    <w:tmpl w:val="8286F5E4"/>
    <w:lvl w:ilvl="0" w:tplc="24E0FBF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9492C"/>
    <w:multiLevelType w:val="hybridMultilevel"/>
    <w:tmpl w:val="47B203E8"/>
    <w:lvl w:ilvl="0" w:tplc="E0D88412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MS Mincho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9592FFF"/>
    <w:multiLevelType w:val="singleLevel"/>
    <w:tmpl w:val="19A6630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4" w15:restartNumberingAfterBreak="0">
    <w:nsid w:val="4C0D5929"/>
    <w:multiLevelType w:val="singleLevel"/>
    <w:tmpl w:val="6F907370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15" w15:restartNumberingAfterBreak="0">
    <w:nsid w:val="4CB62754"/>
    <w:multiLevelType w:val="singleLevel"/>
    <w:tmpl w:val="0409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6" w15:restartNumberingAfterBreak="0">
    <w:nsid w:val="4EC4714F"/>
    <w:multiLevelType w:val="hybridMultilevel"/>
    <w:tmpl w:val="9168B0A6"/>
    <w:lvl w:ilvl="0" w:tplc="5D88A4C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 w:ascii="Times New Roman" w:hAnsi="Times New Roman" w:eastAsia="Times New Roman" w:cs="Times New Roman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02B3BF9"/>
    <w:multiLevelType w:val="hybridMultilevel"/>
    <w:tmpl w:val="052E0F5C"/>
    <w:lvl w:ilvl="0" w:tplc="915603C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8404C72"/>
    <w:multiLevelType w:val="singleLevel"/>
    <w:tmpl w:val="0409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abstractNum w:abstractNumId="19" w15:restartNumberingAfterBreak="0">
    <w:nsid w:val="6D8A204A"/>
    <w:multiLevelType w:val="hybridMultilevel"/>
    <w:tmpl w:val="769CA078"/>
    <w:lvl w:ilvl="0" w:tplc="6A7CB4B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2637DCE"/>
    <w:multiLevelType w:val="singleLevel"/>
    <w:tmpl w:val="0409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3"/>
  </w:num>
  <w:num w:numId="5">
    <w:abstractNumId w:val="8"/>
  </w:num>
  <w:num w:numId="6">
    <w:abstractNumId w:val="6"/>
  </w:num>
  <w:num w:numId="7">
    <w:abstractNumId w:val="10"/>
  </w:num>
  <w:num w:numId="8">
    <w:abstractNumId w:val="20"/>
  </w:num>
  <w:num w:numId="9">
    <w:abstractNumId w:val="5"/>
  </w:num>
  <w:num w:numId="10">
    <w:abstractNumId w:val="15"/>
  </w:num>
  <w:num w:numId="11">
    <w:abstractNumId w:val="2"/>
  </w:num>
  <w:num w:numId="12">
    <w:abstractNumId w:val="7"/>
  </w:num>
  <w:num w:numId="13">
    <w:abstractNumId w:val="18"/>
  </w:num>
  <w:num w:numId="14">
    <w:abstractNumId w:val="3"/>
  </w:num>
  <w:num w:numId="15">
    <w:abstractNumId w:val="16"/>
  </w:num>
  <w:num w:numId="16">
    <w:abstractNumId w:val="4"/>
  </w:num>
  <w:num w:numId="17">
    <w:abstractNumId w:val="17"/>
  </w:num>
  <w:num w:numId="18">
    <w:abstractNumId w:val="19"/>
  </w:num>
  <w:num w:numId="19">
    <w:abstractNumId w:val="12"/>
  </w:num>
  <w:num w:numId="20">
    <w:abstractNumId w:val="9"/>
  </w:num>
  <w:num w:numId="21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100"/>
  <w:embedSystemFonts/>
  <w:gutterAtTop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4128"/>
    <w:rsid w:val="00000D06"/>
    <w:rsid w:val="0000173A"/>
    <w:rsid w:val="0000557E"/>
    <w:rsid w:val="00005EFC"/>
    <w:rsid w:val="0001000B"/>
    <w:rsid w:val="00011CA0"/>
    <w:rsid w:val="00012BEB"/>
    <w:rsid w:val="00013A4A"/>
    <w:rsid w:val="00013E9E"/>
    <w:rsid w:val="00016423"/>
    <w:rsid w:val="00017643"/>
    <w:rsid w:val="00017D6C"/>
    <w:rsid w:val="0002190D"/>
    <w:rsid w:val="000257BE"/>
    <w:rsid w:val="00026F6E"/>
    <w:rsid w:val="00031AF1"/>
    <w:rsid w:val="000329A2"/>
    <w:rsid w:val="00041ABC"/>
    <w:rsid w:val="00042561"/>
    <w:rsid w:val="00044C66"/>
    <w:rsid w:val="00050E23"/>
    <w:rsid w:val="000517F5"/>
    <w:rsid w:val="0005577E"/>
    <w:rsid w:val="000575CB"/>
    <w:rsid w:val="00066EA6"/>
    <w:rsid w:val="00070F26"/>
    <w:rsid w:val="00072BEA"/>
    <w:rsid w:val="00075924"/>
    <w:rsid w:val="000761CD"/>
    <w:rsid w:val="0008693F"/>
    <w:rsid w:val="00091F51"/>
    <w:rsid w:val="00094B8B"/>
    <w:rsid w:val="000950D9"/>
    <w:rsid w:val="000951DF"/>
    <w:rsid w:val="00096A1E"/>
    <w:rsid w:val="000A09FD"/>
    <w:rsid w:val="000A4DF0"/>
    <w:rsid w:val="000A72A6"/>
    <w:rsid w:val="000B5233"/>
    <w:rsid w:val="000C001A"/>
    <w:rsid w:val="000C25B8"/>
    <w:rsid w:val="000C72C1"/>
    <w:rsid w:val="000D052D"/>
    <w:rsid w:val="000E2BE5"/>
    <w:rsid w:val="000E71C4"/>
    <w:rsid w:val="000F0C2A"/>
    <w:rsid w:val="000F5B7F"/>
    <w:rsid w:val="000F6EA1"/>
    <w:rsid w:val="00106C7E"/>
    <w:rsid w:val="001115DB"/>
    <w:rsid w:val="00111A2A"/>
    <w:rsid w:val="00112AE2"/>
    <w:rsid w:val="00116D6B"/>
    <w:rsid w:val="0011755F"/>
    <w:rsid w:val="00117F38"/>
    <w:rsid w:val="0012383D"/>
    <w:rsid w:val="00130D51"/>
    <w:rsid w:val="00132135"/>
    <w:rsid w:val="00133F59"/>
    <w:rsid w:val="001405E3"/>
    <w:rsid w:val="00143D3D"/>
    <w:rsid w:val="00145E09"/>
    <w:rsid w:val="0015189E"/>
    <w:rsid w:val="001560E6"/>
    <w:rsid w:val="001563B0"/>
    <w:rsid w:val="00157789"/>
    <w:rsid w:val="0016120A"/>
    <w:rsid w:val="00161B17"/>
    <w:rsid w:val="00170E6F"/>
    <w:rsid w:val="00172010"/>
    <w:rsid w:val="00190D61"/>
    <w:rsid w:val="00191BBF"/>
    <w:rsid w:val="0019377B"/>
    <w:rsid w:val="00194128"/>
    <w:rsid w:val="001969B9"/>
    <w:rsid w:val="001A0723"/>
    <w:rsid w:val="001A4942"/>
    <w:rsid w:val="001A70FA"/>
    <w:rsid w:val="001A75DF"/>
    <w:rsid w:val="001B36BA"/>
    <w:rsid w:val="001B3CC2"/>
    <w:rsid w:val="001B4CF8"/>
    <w:rsid w:val="001C23C8"/>
    <w:rsid w:val="001E00DC"/>
    <w:rsid w:val="001E199C"/>
    <w:rsid w:val="001E4155"/>
    <w:rsid w:val="001E5105"/>
    <w:rsid w:val="001E6D40"/>
    <w:rsid w:val="001F6ED9"/>
    <w:rsid w:val="002003C4"/>
    <w:rsid w:val="002008CB"/>
    <w:rsid w:val="00207019"/>
    <w:rsid w:val="00212690"/>
    <w:rsid w:val="00216617"/>
    <w:rsid w:val="002178E1"/>
    <w:rsid w:val="00231722"/>
    <w:rsid w:val="00236C64"/>
    <w:rsid w:val="00240D99"/>
    <w:rsid w:val="00251E85"/>
    <w:rsid w:val="00252B8B"/>
    <w:rsid w:val="00255B0C"/>
    <w:rsid w:val="002726D7"/>
    <w:rsid w:val="00272C84"/>
    <w:rsid w:val="0027547D"/>
    <w:rsid w:val="00283758"/>
    <w:rsid w:val="002A00D2"/>
    <w:rsid w:val="002A2C82"/>
    <w:rsid w:val="002B62BB"/>
    <w:rsid w:val="002B67D3"/>
    <w:rsid w:val="002C0B3D"/>
    <w:rsid w:val="002C79EC"/>
    <w:rsid w:val="002D1459"/>
    <w:rsid w:val="002D26D0"/>
    <w:rsid w:val="002D41A2"/>
    <w:rsid w:val="002D6270"/>
    <w:rsid w:val="002D7DC4"/>
    <w:rsid w:val="002E3476"/>
    <w:rsid w:val="002E7E89"/>
    <w:rsid w:val="002F14C9"/>
    <w:rsid w:val="002F2C1E"/>
    <w:rsid w:val="002F2CD7"/>
    <w:rsid w:val="002F3436"/>
    <w:rsid w:val="002F34A4"/>
    <w:rsid w:val="002F3806"/>
    <w:rsid w:val="002F679B"/>
    <w:rsid w:val="0031046E"/>
    <w:rsid w:val="00324607"/>
    <w:rsid w:val="00330356"/>
    <w:rsid w:val="00331EA9"/>
    <w:rsid w:val="00332261"/>
    <w:rsid w:val="00333C9E"/>
    <w:rsid w:val="00333EB9"/>
    <w:rsid w:val="00334855"/>
    <w:rsid w:val="00335F0D"/>
    <w:rsid w:val="003367B3"/>
    <w:rsid w:val="00350B31"/>
    <w:rsid w:val="00364C81"/>
    <w:rsid w:val="00364D4C"/>
    <w:rsid w:val="00365D2C"/>
    <w:rsid w:val="00366D16"/>
    <w:rsid w:val="00367E93"/>
    <w:rsid w:val="00382E9C"/>
    <w:rsid w:val="003939AA"/>
    <w:rsid w:val="00394C17"/>
    <w:rsid w:val="003A249E"/>
    <w:rsid w:val="003A2EB1"/>
    <w:rsid w:val="003A430E"/>
    <w:rsid w:val="003A4F0D"/>
    <w:rsid w:val="003A6BD3"/>
    <w:rsid w:val="003A748C"/>
    <w:rsid w:val="003B179C"/>
    <w:rsid w:val="003B1F42"/>
    <w:rsid w:val="003B7089"/>
    <w:rsid w:val="003B7A2F"/>
    <w:rsid w:val="003C000E"/>
    <w:rsid w:val="003D46C9"/>
    <w:rsid w:val="003D537F"/>
    <w:rsid w:val="003E6836"/>
    <w:rsid w:val="003E6E76"/>
    <w:rsid w:val="003F663C"/>
    <w:rsid w:val="00406AB3"/>
    <w:rsid w:val="00412EBC"/>
    <w:rsid w:val="004177F0"/>
    <w:rsid w:val="004210E9"/>
    <w:rsid w:val="0042424B"/>
    <w:rsid w:val="0042599D"/>
    <w:rsid w:val="00430451"/>
    <w:rsid w:val="0043166C"/>
    <w:rsid w:val="00432EFF"/>
    <w:rsid w:val="00434D98"/>
    <w:rsid w:val="00442E5B"/>
    <w:rsid w:val="004442EC"/>
    <w:rsid w:val="00454C6B"/>
    <w:rsid w:val="004555B9"/>
    <w:rsid w:val="004575A6"/>
    <w:rsid w:val="00462C4C"/>
    <w:rsid w:val="00463C24"/>
    <w:rsid w:val="00465117"/>
    <w:rsid w:val="0046696A"/>
    <w:rsid w:val="004674C4"/>
    <w:rsid w:val="00472380"/>
    <w:rsid w:val="00485A99"/>
    <w:rsid w:val="00491963"/>
    <w:rsid w:val="00491EA5"/>
    <w:rsid w:val="004974A9"/>
    <w:rsid w:val="00497E3B"/>
    <w:rsid w:val="004A07AF"/>
    <w:rsid w:val="004A1B07"/>
    <w:rsid w:val="004A2922"/>
    <w:rsid w:val="004A2F17"/>
    <w:rsid w:val="004A3CED"/>
    <w:rsid w:val="004A667E"/>
    <w:rsid w:val="004B161F"/>
    <w:rsid w:val="004B2A52"/>
    <w:rsid w:val="004B2FC2"/>
    <w:rsid w:val="004C2611"/>
    <w:rsid w:val="004C2A65"/>
    <w:rsid w:val="004C7D02"/>
    <w:rsid w:val="004D0A9C"/>
    <w:rsid w:val="004D11BC"/>
    <w:rsid w:val="004E3BC9"/>
    <w:rsid w:val="004E6DF9"/>
    <w:rsid w:val="004F4BBC"/>
    <w:rsid w:val="004F65E9"/>
    <w:rsid w:val="00502D05"/>
    <w:rsid w:val="00505B64"/>
    <w:rsid w:val="00507CF0"/>
    <w:rsid w:val="00511FE1"/>
    <w:rsid w:val="005130B1"/>
    <w:rsid w:val="0052002F"/>
    <w:rsid w:val="00523E8B"/>
    <w:rsid w:val="00524C66"/>
    <w:rsid w:val="00531445"/>
    <w:rsid w:val="00541F5A"/>
    <w:rsid w:val="00542210"/>
    <w:rsid w:val="005429C2"/>
    <w:rsid w:val="0054305B"/>
    <w:rsid w:val="005510DA"/>
    <w:rsid w:val="005523EA"/>
    <w:rsid w:val="00555AFA"/>
    <w:rsid w:val="00555EFE"/>
    <w:rsid w:val="00557319"/>
    <w:rsid w:val="005637D2"/>
    <w:rsid w:val="00567BF6"/>
    <w:rsid w:val="00575341"/>
    <w:rsid w:val="0057552F"/>
    <w:rsid w:val="0057644D"/>
    <w:rsid w:val="00576AC2"/>
    <w:rsid w:val="00577304"/>
    <w:rsid w:val="00582FD5"/>
    <w:rsid w:val="0058420B"/>
    <w:rsid w:val="00586085"/>
    <w:rsid w:val="00591318"/>
    <w:rsid w:val="00592D2F"/>
    <w:rsid w:val="00597751"/>
    <w:rsid w:val="005A14D0"/>
    <w:rsid w:val="005A4427"/>
    <w:rsid w:val="005A7B0D"/>
    <w:rsid w:val="005B2A3D"/>
    <w:rsid w:val="005B4AB1"/>
    <w:rsid w:val="005B647B"/>
    <w:rsid w:val="005B659F"/>
    <w:rsid w:val="005B730B"/>
    <w:rsid w:val="005B7644"/>
    <w:rsid w:val="005B7BA0"/>
    <w:rsid w:val="005C0BC7"/>
    <w:rsid w:val="005C28CD"/>
    <w:rsid w:val="005C319A"/>
    <w:rsid w:val="005C4369"/>
    <w:rsid w:val="005D1A8C"/>
    <w:rsid w:val="005E3428"/>
    <w:rsid w:val="005F6299"/>
    <w:rsid w:val="00607B77"/>
    <w:rsid w:val="00610192"/>
    <w:rsid w:val="00615EEC"/>
    <w:rsid w:val="0062057A"/>
    <w:rsid w:val="006217D2"/>
    <w:rsid w:val="0062190E"/>
    <w:rsid w:val="00622F97"/>
    <w:rsid w:val="00623DF6"/>
    <w:rsid w:val="00626068"/>
    <w:rsid w:val="00632CF0"/>
    <w:rsid w:val="006333A6"/>
    <w:rsid w:val="00633FC9"/>
    <w:rsid w:val="00634822"/>
    <w:rsid w:val="00640368"/>
    <w:rsid w:val="00640D7B"/>
    <w:rsid w:val="00641386"/>
    <w:rsid w:val="00641521"/>
    <w:rsid w:val="00654BFF"/>
    <w:rsid w:val="00660E60"/>
    <w:rsid w:val="00661B81"/>
    <w:rsid w:val="00661BC2"/>
    <w:rsid w:val="00664141"/>
    <w:rsid w:val="00664AC7"/>
    <w:rsid w:val="00665395"/>
    <w:rsid w:val="00667EDC"/>
    <w:rsid w:val="00672155"/>
    <w:rsid w:val="00674025"/>
    <w:rsid w:val="006767F4"/>
    <w:rsid w:val="00681412"/>
    <w:rsid w:val="00682E87"/>
    <w:rsid w:val="00686918"/>
    <w:rsid w:val="0069043C"/>
    <w:rsid w:val="0069168B"/>
    <w:rsid w:val="0069578B"/>
    <w:rsid w:val="006A1C17"/>
    <w:rsid w:val="006A2FD1"/>
    <w:rsid w:val="006A57D9"/>
    <w:rsid w:val="006A5E8A"/>
    <w:rsid w:val="006B11D9"/>
    <w:rsid w:val="006B657F"/>
    <w:rsid w:val="006C2F7E"/>
    <w:rsid w:val="006D4260"/>
    <w:rsid w:val="006D58B8"/>
    <w:rsid w:val="006D5950"/>
    <w:rsid w:val="006E3074"/>
    <w:rsid w:val="006E5995"/>
    <w:rsid w:val="006F0743"/>
    <w:rsid w:val="006F17F4"/>
    <w:rsid w:val="006F334C"/>
    <w:rsid w:val="006F358F"/>
    <w:rsid w:val="00702DFD"/>
    <w:rsid w:val="00704190"/>
    <w:rsid w:val="007041D5"/>
    <w:rsid w:val="00707D92"/>
    <w:rsid w:val="00711F5A"/>
    <w:rsid w:val="00720175"/>
    <w:rsid w:val="007227D8"/>
    <w:rsid w:val="00724155"/>
    <w:rsid w:val="00731893"/>
    <w:rsid w:val="00736EC5"/>
    <w:rsid w:val="0074172B"/>
    <w:rsid w:val="00741B3D"/>
    <w:rsid w:val="0074419E"/>
    <w:rsid w:val="00747DEF"/>
    <w:rsid w:val="007509B5"/>
    <w:rsid w:val="007525BE"/>
    <w:rsid w:val="00755022"/>
    <w:rsid w:val="0076062E"/>
    <w:rsid w:val="007625D6"/>
    <w:rsid w:val="0076478A"/>
    <w:rsid w:val="00773334"/>
    <w:rsid w:val="00773AEF"/>
    <w:rsid w:val="00776690"/>
    <w:rsid w:val="00777E08"/>
    <w:rsid w:val="007807DF"/>
    <w:rsid w:val="0078311D"/>
    <w:rsid w:val="00785A87"/>
    <w:rsid w:val="00797CC0"/>
    <w:rsid w:val="007A66AF"/>
    <w:rsid w:val="007B44F7"/>
    <w:rsid w:val="007B4ED1"/>
    <w:rsid w:val="007B79D2"/>
    <w:rsid w:val="007C7A1C"/>
    <w:rsid w:val="007E1855"/>
    <w:rsid w:val="007E25B2"/>
    <w:rsid w:val="007E25BF"/>
    <w:rsid w:val="007E4065"/>
    <w:rsid w:val="007F7510"/>
    <w:rsid w:val="007F7CE2"/>
    <w:rsid w:val="00800ABA"/>
    <w:rsid w:val="00801D49"/>
    <w:rsid w:val="008064D0"/>
    <w:rsid w:val="00806DDA"/>
    <w:rsid w:val="0080727E"/>
    <w:rsid w:val="008126D9"/>
    <w:rsid w:val="00812B92"/>
    <w:rsid w:val="008136C8"/>
    <w:rsid w:val="00814DFA"/>
    <w:rsid w:val="00815179"/>
    <w:rsid w:val="00816214"/>
    <w:rsid w:val="00816A2C"/>
    <w:rsid w:val="00835A96"/>
    <w:rsid w:val="00840609"/>
    <w:rsid w:val="00842013"/>
    <w:rsid w:val="00843EBD"/>
    <w:rsid w:val="00846707"/>
    <w:rsid w:val="00850F66"/>
    <w:rsid w:val="008524E7"/>
    <w:rsid w:val="00853C9E"/>
    <w:rsid w:val="00853F1D"/>
    <w:rsid w:val="00854935"/>
    <w:rsid w:val="00862939"/>
    <w:rsid w:val="00863979"/>
    <w:rsid w:val="00865478"/>
    <w:rsid w:val="00866306"/>
    <w:rsid w:val="00871B29"/>
    <w:rsid w:val="00872DB2"/>
    <w:rsid w:val="00876BA5"/>
    <w:rsid w:val="00877E93"/>
    <w:rsid w:val="008870C8"/>
    <w:rsid w:val="00891DFC"/>
    <w:rsid w:val="008A53E9"/>
    <w:rsid w:val="008C0CF2"/>
    <w:rsid w:val="008C1E8B"/>
    <w:rsid w:val="008C5408"/>
    <w:rsid w:val="008C5F33"/>
    <w:rsid w:val="008C7146"/>
    <w:rsid w:val="008D1EB7"/>
    <w:rsid w:val="008D3157"/>
    <w:rsid w:val="008E0080"/>
    <w:rsid w:val="008E788B"/>
    <w:rsid w:val="008F23F9"/>
    <w:rsid w:val="00901CD2"/>
    <w:rsid w:val="00901CE5"/>
    <w:rsid w:val="00904046"/>
    <w:rsid w:val="00907DBF"/>
    <w:rsid w:val="0091115C"/>
    <w:rsid w:val="00912E8D"/>
    <w:rsid w:val="00914B0F"/>
    <w:rsid w:val="00916C75"/>
    <w:rsid w:val="00926CCE"/>
    <w:rsid w:val="009326A0"/>
    <w:rsid w:val="00937D1E"/>
    <w:rsid w:val="00944BD6"/>
    <w:rsid w:val="009508D3"/>
    <w:rsid w:val="00950C02"/>
    <w:rsid w:val="009614EA"/>
    <w:rsid w:val="0096439A"/>
    <w:rsid w:val="0097086D"/>
    <w:rsid w:val="009714C9"/>
    <w:rsid w:val="009806BF"/>
    <w:rsid w:val="00980819"/>
    <w:rsid w:val="00980DF4"/>
    <w:rsid w:val="00983634"/>
    <w:rsid w:val="009970DE"/>
    <w:rsid w:val="009A1941"/>
    <w:rsid w:val="009B32BE"/>
    <w:rsid w:val="009B67D6"/>
    <w:rsid w:val="009B6CBF"/>
    <w:rsid w:val="009C08C3"/>
    <w:rsid w:val="009D091A"/>
    <w:rsid w:val="009D375A"/>
    <w:rsid w:val="009E034E"/>
    <w:rsid w:val="009E734F"/>
    <w:rsid w:val="009F239D"/>
    <w:rsid w:val="00A038D5"/>
    <w:rsid w:val="00A05AD0"/>
    <w:rsid w:val="00A06CE8"/>
    <w:rsid w:val="00A111FF"/>
    <w:rsid w:val="00A1269B"/>
    <w:rsid w:val="00A16CBF"/>
    <w:rsid w:val="00A266DC"/>
    <w:rsid w:val="00A32C67"/>
    <w:rsid w:val="00A34A16"/>
    <w:rsid w:val="00A4127A"/>
    <w:rsid w:val="00A4170A"/>
    <w:rsid w:val="00A42832"/>
    <w:rsid w:val="00A47012"/>
    <w:rsid w:val="00A509CA"/>
    <w:rsid w:val="00A52632"/>
    <w:rsid w:val="00A529C6"/>
    <w:rsid w:val="00A550F2"/>
    <w:rsid w:val="00A56FC3"/>
    <w:rsid w:val="00A604B5"/>
    <w:rsid w:val="00A64CC1"/>
    <w:rsid w:val="00A64EEF"/>
    <w:rsid w:val="00A658CC"/>
    <w:rsid w:val="00A73608"/>
    <w:rsid w:val="00A775D1"/>
    <w:rsid w:val="00A97CE5"/>
    <w:rsid w:val="00AA052A"/>
    <w:rsid w:val="00AA33CE"/>
    <w:rsid w:val="00AA622B"/>
    <w:rsid w:val="00AB02DF"/>
    <w:rsid w:val="00AB1E27"/>
    <w:rsid w:val="00AB269A"/>
    <w:rsid w:val="00AB2C93"/>
    <w:rsid w:val="00AC495F"/>
    <w:rsid w:val="00AC659A"/>
    <w:rsid w:val="00AC69F2"/>
    <w:rsid w:val="00AD3809"/>
    <w:rsid w:val="00AE1EB4"/>
    <w:rsid w:val="00AE38D9"/>
    <w:rsid w:val="00AF07F2"/>
    <w:rsid w:val="00AF6552"/>
    <w:rsid w:val="00B05ACE"/>
    <w:rsid w:val="00B068A1"/>
    <w:rsid w:val="00B221BA"/>
    <w:rsid w:val="00B236FF"/>
    <w:rsid w:val="00B24BDE"/>
    <w:rsid w:val="00B4174B"/>
    <w:rsid w:val="00B4244A"/>
    <w:rsid w:val="00B441F8"/>
    <w:rsid w:val="00B5798D"/>
    <w:rsid w:val="00B7275B"/>
    <w:rsid w:val="00B73E90"/>
    <w:rsid w:val="00B7454D"/>
    <w:rsid w:val="00B767A6"/>
    <w:rsid w:val="00B83094"/>
    <w:rsid w:val="00B87117"/>
    <w:rsid w:val="00B87D8E"/>
    <w:rsid w:val="00B91554"/>
    <w:rsid w:val="00BA2AF2"/>
    <w:rsid w:val="00BB0779"/>
    <w:rsid w:val="00BC135F"/>
    <w:rsid w:val="00BC2424"/>
    <w:rsid w:val="00BC48E2"/>
    <w:rsid w:val="00BC79D0"/>
    <w:rsid w:val="00BC7BC3"/>
    <w:rsid w:val="00BD0374"/>
    <w:rsid w:val="00BD2F76"/>
    <w:rsid w:val="00BD3CEB"/>
    <w:rsid w:val="00BD5355"/>
    <w:rsid w:val="00BD5455"/>
    <w:rsid w:val="00BE4BE6"/>
    <w:rsid w:val="00BE554C"/>
    <w:rsid w:val="00BE7F61"/>
    <w:rsid w:val="00BF5B7C"/>
    <w:rsid w:val="00BF633A"/>
    <w:rsid w:val="00BF7BBA"/>
    <w:rsid w:val="00C01232"/>
    <w:rsid w:val="00C018A8"/>
    <w:rsid w:val="00C0723D"/>
    <w:rsid w:val="00C11152"/>
    <w:rsid w:val="00C16ECD"/>
    <w:rsid w:val="00C35495"/>
    <w:rsid w:val="00C3785A"/>
    <w:rsid w:val="00C41A4F"/>
    <w:rsid w:val="00C43380"/>
    <w:rsid w:val="00C457F5"/>
    <w:rsid w:val="00C474C5"/>
    <w:rsid w:val="00C50E83"/>
    <w:rsid w:val="00C543F7"/>
    <w:rsid w:val="00C548A4"/>
    <w:rsid w:val="00C56453"/>
    <w:rsid w:val="00C56CE9"/>
    <w:rsid w:val="00C57019"/>
    <w:rsid w:val="00C604D5"/>
    <w:rsid w:val="00C74E69"/>
    <w:rsid w:val="00C7656E"/>
    <w:rsid w:val="00C766F4"/>
    <w:rsid w:val="00C80E0F"/>
    <w:rsid w:val="00C9089D"/>
    <w:rsid w:val="00C92DDD"/>
    <w:rsid w:val="00CA3040"/>
    <w:rsid w:val="00CA617E"/>
    <w:rsid w:val="00CA7437"/>
    <w:rsid w:val="00CB3000"/>
    <w:rsid w:val="00CB383A"/>
    <w:rsid w:val="00CB42DD"/>
    <w:rsid w:val="00CB4FFB"/>
    <w:rsid w:val="00CC2232"/>
    <w:rsid w:val="00CD1588"/>
    <w:rsid w:val="00CD3466"/>
    <w:rsid w:val="00CE2BE9"/>
    <w:rsid w:val="00CE310F"/>
    <w:rsid w:val="00CE5BD3"/>
    <w:rsid w:val="00CE5D23"/>
    <w:rsid w:val="00CF13EC"/>
    <w:rsid w:val="00CF1B71"/>
    <w:rsid w:val="00CF2CE2"/>
    <w:rsid w:val="00CF316D"/>
    <w:rsid w:val="00CF3594"/>
    <w:rsid w:val="00CF6AE9"/>
    <w:rsid w:val="00D00BDE"/>
    <w:rsid w:val="00D13D2E"/>
    <w:rsid w:val="00D17444"/>
    <w:rsid w:val="00D17DC6"/>
    <w:rsid w:val="00D210D4"/>
    <w:rsid w:val="00D26A95"/>
    <w:rsid w:val="00D3030F"/>
    <w:rsid w:val="00D37134"/>
    <w:rsid w:val="00D4509C"/>
    <w:rsid w:val="00D46646"/>
    <w:rsid w:val="00D46DDB"/>
    <w:rsid w:val="00D52178"/>
    <w:rsid w:val="00D53537"/>
    <w:rsid w:val="00D538A9"/>
    <w:rsid w:val="00D5593A"/>
    <w:rsid w:val="00D56333"/>
    <w:rsid w:val="00D5717C"/>
    <w:rsid w:val="00D607B1"/>
    <w:rsid w:val="00D64743"/>
    <w:rsid w:val="00D6655E"/>
    <w:rsid w:val="00D67D1D"/>
    <w:rsid w:val="00D770D5"/>
    <w:rsid w:val="00D82830"/>
    <w:rsid w:val="00D87E47"/>
    <w:rsid w:val="00D902E1"/>
    <w:rsid w:val="00D91541"/>
    <w:rsid w:val="00D91563"/>
    <w:rsid w:val="00D93519"/>
    <w:rsid w:val="00DA6300"/>
    <w:rsid w:val="00DA65AB"/>
    <w:rsid w:val="00DB728B"/>
    <w:rsid w:val="00DC129B"/>
    <w:rsid w:val="00DC1AB2"/>
    <w:rsid w:val="00DC4344"/>
    <w:rsid w:val="00DC4629"/>
    <w:rsid w:val="00DD0C09"/>
    <w:rsid w:val="00DD2A40"/>
    <w:rsid w:val="00DD74A5"/>
    <w:rsid w:val="00DE6E74"/>
    <w:rsid w:val="00DF13F5"/>
    <w:rsid w:val="00DF3E87"/>
    <w:rsid w:val="00DF4D7A"/>
    <w:rsid w:val="00DF5538"/>
    <w:rsid w:val="00E006C3"/>
    <w:rsid w:val="00E01F5E"/>
    <w:rsid w:val="00E04787"/>
    <w:rsid w:val="00E055E3"/>
    <w:rsid w:val="00E05E6E"/>
    <w:rsid w:val="00E11F5B"/>
    <w:rsid w:val="00E15165"/>
    <w:rsid w:val="00E20B3C"/>
    <w:rsid w:val="00E22713"/>
    <w:rsid w:val="00E3046B"/>
    <w:rsid w:val="00E32B84"/>
    <w:rsid w:val="00E342B6"/>
    <w:rsid w:val="00E41550"/>
    <w:rsid w:val="00E4429D"/>
    <w:rsid w:val="00E447C0"/>
    <w:rsid w:val="00E57DC5"/>
    <w:rsid w:val="00E73508"/>
    <w:rsid w:val="00E73C7E"/>
    <w:rsid w:val="00E7589B"/>
    <w:rsid w:val="00E76373"/>
    <w:rsid w:val="00E7724B"/>
    <w:rsid w:val="00E77A92"/>
    <w:rsid w:val="00E84196"/>
    <w:rsid w:val="00E86525"/>
    <w:rsid w:val="00E8746C"/>
    <w:rsid w:val="00E90085"/>
    <w:rsid w:val="00E91820"/>
    <w:rsid w:val="00E92B06"/>
    <w:rsid w:val="00E93FB5"/>
    <w:rsid w:val="00E94E16"/>
    <w:rsid w:val="00E97234"/>
    <w:rsid w:val="00EA7260"/>
    <w:rsid w:val="00EA735E"/>
    <w:rsid w:val="00EB0B2F"/>
    <w:rsid w:val="00EB2C03"/>
    <w:rsid w:val="00EB3828"/>
    <w:rsid w:val="00EB58D0"/>
    <w:rsid w:val="00EB6439"/>
    <w:rsid w:val="00EB6BAB"/>
    <w:rsid w:val="00EB782F"/>
    <w:rsid w:val="00EC1D1E"/>
    <w:rsid w:val="00EC4EE0"/>
    <w:rsid w:val="00ED1A63"/>
    <w:rsid w:val="00ED3413"/>
    <w:rsid w:val="00ED35AA"/>
    <w:rsid w:val="00ED3CE6"/>
    <w:rsid w:val="00ED5058"/>
    <w:rsid w:val="00EE207B"/>
    <w:rsid w:val="00EF0DFA"/>
    <w:rsid w:val="00EF2092"/>
    <w:rsid w:val="00EF3DDC"/>
    <w:rsid w:val="00EF58F4"/>
    <w:rsid w:val="00F15367"/>
    <w:rsid w:val="00F1582F"/>
    <w:rsid w:val="00F1754C"/>
    <w:rsid w:val="00F25474"/>
    <w:rsid w:val="00F30A2E"/>
    <w:rsid w:val="00F330AC"/>
    <w:rsid w:val="00F35211"/>
    <w:rsid w:val="00F425E6"/>
    <w:rsid w:val="00F427B4"/>
    <w:rsid w:val="00F42B83"/>
    <w:rsid w:val="00F44002"/>
    <w:rsid w:val="00F467B1"/>
    <w:rsid w:val="00F546DC"/>
    <w:rsid w:val="00F563A6"/>
    <w:rsid w:val="00F6522A"/>
    <w:rsid w:val="00F65E92"/>
    <w:rsid w:val="00F67B81"/>
    <w:rsid w:val="00F67FF0"/>
    <w:rsid w:val="00F70329"/>
    <w:rsid w:val="00F74AAF"/>
    <w:rsid w:val="00F75814"/>
    <w:rsid w:val="00F82BFC"/>
    <w:rsid w:val="00F85543"/>
    <w:rsid w:val="00F85686"/>
    <w:rsid w:val="00F8743D"/>
    <w:rsid w:val="00F97317"/>
    <w:rsid w:val="00FA0452"/>
    <w:rsid w:val="00FA4BF2"/>
    <w:rsid w:val="00FA5BA6"/>
    <w:rsid w:val="00FB1990"/>
    <w:rsid w:val="00FB2758"/>
    <w:rsid w:val="00FC3ADE"/>
    <w:rsid w:val="00FC5B09"/>
    <w:rsid w:val="00FD17FA"/>
    <w:rsid w:val="00FE363C"/>
    <w:rsid w:val="00FE7692"/>
    <w:rsid w:val="00FF0FA5"/>
    <w:rsid w:val="00FF14C9"/>
    <w:rsid w:val="00FF4493"/>
    <w:rsid w:val="1451D071"/>
    <w:rsid w:val="37629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46B2469"/>
  <w15:docId w15:val="{52E6B5A5-AFFF-4004-9BF5-7C7ADEF04D6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Pr>
      <w:rFonts w:ascii="Arial" w:hAnsi="Arial"/>
      <w:sz w:val="24"/>
      <w:lang w:val="es-PR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Lucida Calligraphy" w:hAnsi="Lucida Calligraphy"/>
      <w:b/>
      <w:sz w:val="32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Monotype Corsiva" w:hAnsi="Monotype Corsiva"/>
      <w:b/>
      <w:i/>
      <w:sz w:val="36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Times New Roman" w:hAnsi="Times New Roman"/>
      <w:b/>
      <w:bCs/>
      <w:lang w:val="en-US"/>
    </w:rPr>
  </w:style>
  <w:style w:type="paragraph" w:styleId="Heading4">
    <w:name w:val="heading 4"/>
    <w:basedOn w:val="Normal"/>
    <w:next w:val="Normal"/>
    <w:link w:val="Heading4Char"/>
    <w:qFormat/>
    <w:pPr>
      <w:keepNext/>
      <w:outlineLvl w:val="3"/>
    </w:pPr>
    <w:rPr>
      <w:rFonts w:ascii="Times New Roman" w:hAnsi="Times New Roman"/>
      <w:b/>
      <w:bCs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ListBullet">
    <w:name w:val="List Bullet"/>
    <w:basedOn w:val="Normal"/>
    <w:autoRedefine/>
    <w:pPr>
      <w:jc w:val="both"/>
    </w:pPr>
    <w:rPr>
      <w:rFonts w:ascii="Times New Roman" w:hAnsi="Times New Roman"/>
    </w:rPr>
  </w:style>
  <w:style w:type="paragraph" w:styleId="BodyText">
    <w:name w:val="Body Text"/>
    <w:basedOn w:val="Normal"/>
    <w:pPr>
      <w:jc w:val="both"/>
    </w:pPr>
    <w:rPr>
      <w:rFonts w:ascii="Times New Roman" w:hAnsi="Times New Roman"/>
    </w:rPr>
  </w:style>
  <w:style w:type="paragraph" w:styleId="BalloonText">
    <w:name w:val="Balloon Text"/>
    <w:basedOn w:val="Normal"/>
    <w:semiHidden/>
    <w:rsid w:val="007E25BF"/>
    <w:rPr>
      <w:rFonts w:ascii="Tahoma" w:hAnsi="Tahoma" w:cs="Tahoma"/>
      <w:sz w:val="16"/>
      <w:szCs w:val="16"/>
    </w:rPr>
  </w:style>
  <w:style w:type="character" w:styleId="Heading4Char" w:customStyle="1">
    <w:name w:val="Heading 4 Char"/>
    <w:link w:val="Heading4"/>
    <w:rsid w:val="00F35211"/>
    <w:rPr>
      <w:b/>
      <w:bCs/>
      <w:sz w:val="24"/>
      <w:lang w:eastAsia="en-US"/>
    </w:rPr>
  </w:style>
  <w:style w:type="character" w:styleId="HeaderChar" w:customStyle="1">
    <w:name w:val="Header Char"/>
    <w:link w:val="Header"/>
    <w:rsid w:val="00F35211"/>
    <w:rPr>
      <w:rFonts w:ascii="Arial" w:hAnsi="Arial"/>
      <w:sz w:val="24"/>
      <w:lang w:eastAsia="en-US"/>
    </w:rPr>
  </w:style>
  <w:style w:type="paragraph" w:styleId="EndnoteText">
    <w:name w:val="endnote text"/>
    <w:basedOn w:val="Normal"/>
    <w:link w:val="EndnoteTextChar"/>
    <w:rsid w:val="00871B29"/>
    <w:rPr>
      <w:rFonts w:eastAsia="MS Mincho"/>
      <w:sz w:val="20"/>
    </w:rPr>
  </w:style>
  <w:style w:type="character" w:styleId="EndnoteTextChar" w:customStyle="1">
    <w:name w:val="Endnote Text Char"/>
    <w:basedOn w:val="DefaultParagraphFont"/>
    <w:link w:val="EndnoteText"/>
    <w:rsid w:val="00871B29"/>
    <w:rPr>
      <w:rFonts w:ascii="Arial" w:hAnsi="Arial" w:eastAsia="MS Mincho"/>
      <w:lang w:val="es-PR"/>
    </w:rPr>
  </w:style>
  <w:style w:type="character" w:styleId="EndnoteReference">
    <w:name w:val="endnote reference"/>
    <w:rsid w:val="00871B29"/>
    <w:rPr>
      <w:vertAlign w:val="superscript"/>
    </w:rPr>
  </w:style>
  <w:style w:type="table" w:styleId="TableGrid">
    <w:name w:val="Table Grid"/>
    <w:basedOn w:val="TableNormal"/>
    <w:rsid w:val="001A75DF"/>
    <w:tblPr>
      <w:tblBorders>
        <w:top w:val="single" w:color="auto" w:sz="8" w:space="0"/>
        <w:left w:val="single" w:color="auto" w:sz="8" w:space="0"/>
        <w:bottom w:val="single" w:color="auto" w:sz="8" w:space="0"/>
        <w:right w:val="single" w:color="auto" w:sz="8" w:space="0"/>
        <w:insideH w:val="single" w:color="auto" w:sz="8" w:space="0"/>
        <w:insideV w:val="single" w:color="auto" w:sz="8" w:space="0"/>
      </w:tblBorders>
    </w:tblPr>
  </w:style>
  <w:style w:type="paragraph" w:styleId="ListParagraph">
    <w:name w:val="List Paragraph"/>
    <w:basedOn w:val="Normal"/>
    <w:uiPriority w:val="34"/>
    <w:qFormat/>
    <w:rsid w:val="008C5F33"/>
    <w:pPr>
      <w:ind w:left="720"/>
      <w:contextualSpacing/>
    </w:pPr>
  </w:style>
  <w:style w:type="character" w:styleId="FooterChar" w:customStyle="1">
    <w:name w:val="Footer Char"/>
    <w:basedOn w:val="DefaultParagraphFont"/>
    <w:link w:val="Footer"/>
    <w:uiPriority w:val="99"/>
    <w:rsid w:val="000C25B8"/>
    <w:rPr>
      <w:rFonts w:ascii="Arial" w:hAnsi="Arial"/>
      <w:sz w:val="24"/>
      <w:lang w:val="es-P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theme" Target="theme/theme1.xml" Id="rId10" /><Relationship Type="http://schemas.openxmlformats.org/officeDocument/2006/relationships/settings" Target="settings.xml" Id="rId4" /><Relationship Type="http://schemas.openxmlformats.org/officeDocument/2006/relationships/fontTable" Target="fontTable.xml" Id="rId9" 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http://www.upr.edu/wp-content/uploads/2014/09/Logo-UPR-Small.png" TargetMode="External"/><Relationship Id="rId1" Type="http://schemas.openxmlformats.org/officeDocument/2006/relationships/image" Target="media/image1.png"/><Relationship Id="rId4" Type="http://schemas.openxmlformats.org/officeDocument/2006/relationships/image" Target="file:///D:\CRESPO\Rumshld2.bmp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ADMI-E.DOC" TargetMode="External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60E4E0-A059-4DBD-9706-307BD6EBC1A0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ADMI-E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Miguel Roura Pardo</dc:creator>
  <keywords/>
  <lastModifiedBy>NASHALY APONTE-VELEZ</lastModifiedBy>
  <revision>3</revision>
  <lastPrinted>2016-09-14T13:09:00.0000000Z</lastPrinted>
  <dcterms:created xsi:type="dcterms:W3CDTF">2017-07-31T14:42:00.0000000Z</dcterms:created>
  <dcterms:modified xsi:type="dcterms:W3CDTF">2025-10-07T18:32:30.7803470Z</dcterms:modified>
</coreProperties>
</file>